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6D4E7" w14:textId="6EFDAC30" w:rsidR="00EC6E46" w:rsidRPr="00FF0026" w:rsidRDefault="002812C3" w:rsidP="00DB5742">
      <w:pPr>
        <w:pStyle w:val="a6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D0FDB6" wp14:editId="59E63149">
                <wp:simplePos x="0" y="0"/>
                <wp:positionH relativeFrom="page">
                  <wp:posOffset>1082675</wp:posOffset>
                </wp:positionH>
                <wp:positionV relativeFrom="page">
                  <wp:posOffset>2165350</wp:posOffset>
                </wp:positionV>
                <wp:extent cx="5939790" cy="1010285"/>
                <wp:effectExtent l="0" t="0" r="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D3AE6" w14:textId="7DBFC9BC" w:rsidR="00D279FF" w:rsidRPr="00B33253" w:rsidRDefault="00D279FF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46697">
                              <w:rPr>
                                <w:b/>
                                <w:bCs/>
                                <w:szCs w:val="28"/>
                              </w:rPr>
                              <w:t>О порядке действий членов территориальной избирательной комиссии и участковых избирательных комиссий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Ильинского муниципального округа</w:t>
                            </w:r>
                            <w:r w:rsidRPr="00E46697">
                              <w:rPr>
                                <w:b/>
                                <w:bCs/>
                                <w:szCs w:val="28"/>
                              </w:rPr>
                              <w:t xml:space="preserve"> в случае возникновения нештатных ситуаций при проведении выборов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, назначенных на 20 сентября 2026 года</w:t>
                            </w:r>
                            <w:r w:rsidRPr="00E46697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0FDB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" filled="f" stroked="f">
                <v:textbox inset="0,0,0,0">
                  <w:txbxContent>
                    <w:p w14:paraId="751D3AE6" w14:textId="7DBFC9BC" w:rsidR="00D279FF" w:rsidRPr="00B33253" w:rsidRDefault="00D279FF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46697">
                        <w:rPr>
                          <w:b/>
                          <w:bCs/>
                          <w:szCs w:val="28"/>
                        </w:rPr>
                        <w:t>О порядке действий членов территориальной избирательной комиссии и участковых избирательных комиссий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Ильинского муниципального округа</w:t>
                      </w:r>
                      <w:r w:rsidRPr="00E46697">
                        <w:rPr>
                          <w:b/>
                          <w:bCs/>
                          <w:szCs w:val="28"/>
                        </w:rPr>
                        <w:t xml:space="preserve"> в случае возникновения нештатных ситуаций при проведении выборов</w:t>
                      </w:r>
                      <w:r>
                        <w:rPr>
                          <w:b/>
                          <w:bCs/>
                          <w:szCs w:val="28"/>
                        </w:rPr>
                        <w:t>, назначенных на 20 сентября 2026 года</w:t>
                      </w:r>
                      <w:r w:rsidRPr="00E46697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5A20471" wp14:editId="30F057D8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43AD6" w14:textId="2557BBF4" w:rsidR="00D279FF" w:rsidRPr="00E2720E" w:rsidRDefault="00D279FF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91/02-5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20471"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" filled="f" stroked="f">
                <v:textbox inset="0,0,0,0">
                  <w:txbxContent>
                    <w:p w14:paraId="55643AD6" w14:textId="2557BBF4" w:rsidR="00D279FF" w:rsidRPr="00E2720E" w:rsidRDefault="00D279FF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91/02-5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391407D" wp14:editId="724EE58B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899A9" w14:textId="592D1867" w:rsidR="00D279FF" w:rsidRPr="00E2720E" w:rsidRDefault="00D279FF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29.07.2026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1407D"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" filled="f" stroked="f">
                <v:textbox inset="0,0,0,0">
                  <w:txbxContent>
                    <w:p w14:paraId="74E899A9" w14:textId="592D1867" w:rsidR="00D279FF" w:rsidRPr="00E2720E" w:rsidRDefault="00D279FF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29.07.2026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1A26AE7" w14:textId="77777777" w:rsidR="00152D03" w:rsidRDefault="00152D03" w:rsidP="006153E9">
      <w:pPr>
        <w:pStyle w:val="a7"/>
        <w:spacing w:line="360" w:lineRule="auto"/>
        <w:ind w:firstLine="709"/>
        <w:rPr>
          <w:bCs/>
          <w:szCs w:val="28"/>
        </w:rPr>
      </w:pPr>
    </w:p>
    <w:p w14:paraId="1EEBD040" w14:textId="77777777" w:rsidR="006153E9" w:rsidRPr="00B82516" w:rsidRDefault="006153E9" w:rsidP="00B82516">
      <w:pPr>
        <w:pStyle w:val="a7"/>
        <w:spacing w:line="276" w:lineRule="auto"/>
        <w:ind w:firstLine="709"/>
        <w:rPr>
          <w:szCs w:val="28"/>
        </w:rPr>
      </w:pPr>
      <w:r w:rsidRPr="00B82516">
        <w:rPr>
          <w:szCs w:val="28"/>
        </w:rPr>
        <w:t>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в целях обеспечения гарантий избирательных прав граждан при возникновении в дни голосования нештатной ситуации</w:t>
      </w:r>
    </w:p>
    <w:p w14:paraId="57A0E0CB" w14:textId="77777777" w:rsidR="00E46697" w:rsidRPr="00FF0026" w:rsidRDefault="00E46697" w:rsidP="00B82516">
      <w:pPr>
        <w:pStyle w:val="a7"/>
        <w:spacing w:before="240" w:after="240" w:line="276" w:lineRule="auto"/>
        <w:ind w:firstLine="709"/>
        <w:jc w:val="center"/>
      </w:pPr>
      <w:r w:rsidRPr="00FF0026">
        <w:t>Комиссия   р е ш а е т:</w:t>
      </w:r>
    </w:p>
    <w:p w14:paraId="51DCB8C4" w14:textId="05051F96" w:rsidR="006153E9" w:rsidRPr="00FF0026" w:rsidRDefault="006153E9" w:rsidP="006153E9">
      <w:pPr>
        <w:spacing w:line="276" w:lineRule="auto"/>
        <w:ind w:firstLine="709"/>
        <w:jc w:val="both"/>
        <w:rPr>
          <w:szCs w:val="28"/>
        </w:rPr>
      </w:pPr>
      <w:r w:rsidRPr="00FF0026">
        <w:rPr>
          <w:szCs w:val="28"/>
        </w:rPr>
        <w:t xml:space="preserve">1.  Утвердить Порядок действий членов территориальной избирательной комиссии </w:t>
      </w:r>
      <w:r w:rsidR="00B82516">
        <w:rPr>
          <w:bCs/>
          <w:color w:val="000000"/>
          <w:szCs w:val="28"/>
        </w:rPr>
        <w:t>Ильинского муниципального округа</w:t>
      </w:r>
      <w:r w:rsidRPr="00FF0026">
        <w:rPr>
          <w:szCs w:val="28"/>
        </w:rPr>
        <w:t xml:space="preserve"> при возникновении нештатных ситуаций при проведении выборов, назначенных на 20 сентября 2026 года (далее – Порядок ТИК) (приложение 1).</w:t>
      </w:r>
    </w:p>
    <w:p w14:paraId="1BA91C0F" w14:textId="7FC72B6D" w:rsidR="00E02A1C" w:rsidRDefault="00E02A1C" w:rsidP="00E02A1C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FF0026">
        <w:rPr>
          <w:szCs w:val="28"/>
        </w:rPr>
        <w:t>.  </w:t>
      </w:r>
      <w:r>
        <w:rPr>
          <w:szCs w:val="28"/>
        </w:rPr>
        <w:t xml:space="preserve">Распределить обязанности членов </w:t>
      </w:r>
      <w:r w:rsidRPr="00FF0026">
        <w:rPr>
          <w:szCs w:val="28"/>
        </w:rPr>
        <w:t xml:space="preserve">территориальной избирательной комиссии </w:t>
      </w:r>
      <w:r w:rsidR="00B82516">
        <w:rPr>
          <w:bCs/>
          <w:color w:val="000000"/>
          <w:szCs w:val="28"/>
        </w:rPr>
        <w:t>Ильинского муниципального округа</w:t>
      </w:r>
      <w:r w:rsidRPr="00FF0026">
        <w:rPr>
          <w:szCs w:val="28"/>
        </w:rPr>
        <w:t xml:space="preserve"> при возникновении нештатных ситуаций при проведении выборов, назначенных на 20 сентября 2026 года</w:t>
      </w:r>
      <w:r>
        <w:rPr>
          <w:szCs w:val="28"/>
        </w:rPr>
        <w:t xml:space="preserve"> (приложение 2)</w:t>
      </w:r>
    </w:p>
    <w:p w14:paraId="41A631A8" w14:textId="77777777" w:rsidR="00E02A1C" w:rsidRDefault="00E02A1C" w:rsidP="00E02A1C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3. Довести информацию до членов территориальной избирательной комиссии (приложение 3).</w:t>
      </w:r>
    </w:p>
    <w:p w14:paraId="1FCBDB71" w14:textId="693723FF" w:rsidR="00E02A1C" w:rsidRPr="00FF0026" w:rsidRDefault="00E02A1C" w:rsidP="00E02A1C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FF0026">
        <w:rPr>
          <w:szCs w:val="28"/>
        </w:rPr>
        <w:t>. Во взаимодействии с МО МВД России «</w:t>
      </w:r>
      <w:r w:rsidR="00B82516">
        <w:rPr>
          <w:szCs w:val="28"/>
        </w:rPr>
        <w:t>Ильинский</w:t>
      </w:r>
      <w:r w:rsidRPr="00FF0026">
        <w:rPr>
          <w:szCs w:val="28"/>
        </w:rPr>
        <w:t>», МКУ «</w:t>
      </w:r>
      <w:r w:rsidR="00D279FF">
        <w:rPr>
          <w:szCs w:val="28"/>
        </w:rPr>
        <w:t>Управление по обслуживанию административных зданий и транспорта</w:t>
      </w:r>
      <w:r w:rsidRPr="00FF0026">
        <w:rPr>
          <w:szCs w:val="28"/>
        </w:rPr>
        <w:t>»</w:t>
      </w:r>
      <w:r>
        <w:rPr>
          <w:szCs w:val="28"/>
        </w:rPr>
        <w:t xml:space="preserve">, </w:t>
      </w:r>
      <w:r w:rsidR="000256B0">
        <w:t xml:space="preserve">23 </w:t>
      </w:r>
      <w:r w:rsidR="000256B0">
        <w:rPr>
          <w:szCs w:val="28"/>
        </w:rPr>
        <w:t>ОНД</w:t>
      </w:r>
      <w:r w:rsidR="000256B0">
        <w:t xml:space="preserve"> и профилактической работы по Сивинскому, Карагайскому и Ильинскому муниципальным округам </w:t>
      </w:r>
      <w:r w:rsidR="005B28E3">
        <w:rPr>
          <w:szCs w:val="28"/>
        </w:rPr>
        <w:t>УНД</w:t>
      </w:r>
      <w:r w:rsidRPr="008C26A4">
        <w:rPr>
          <w:szCs w:val="28"/>
        </w:rPr>
        <w:t xml:space="preserve"> и профилактической работы </w:t>
      </w:r>
      <w:r>
        <w:rPr>
          <w:szCs w:val="28"/>
        </w:rPr>
        <w:t>ГУ</w:t>
      </w:r>
      <w:r w:rsidRPr="008C26A4">
        <w:rPr>
          <w:szCs w:val="28"/>
        </w:rPr>
        <w:t xml:space="preserve"> МЧС России по Пермскому краю</w:t>
      </w:r>
      <w:r w:rsidRPr="00FF0026">
        <w:rPr>
          <w:szCs w:val="28"/>
        </w:rPr>
        <w:t xml:space="preserve"> организовать обучение членов участковых избирательных комиссий порядку действий в случае получения информации об угрозе совершения преступлений террористического характера </w:t>
      </w:r>
      <w:r>
        <w:rPr>
          <w:szCs w:val="28"/>
        </w:rPr>
        <w:t>с проведением тренировки в период с 26 авг</w:t>
      </w:r>
      <w:r w:rsidRPr="007E647E">
        <w:rPr>
          <w:szCs w:val="28"/>
        </w:rPr>
        <w:t>уста по 6 сентября  2026 года.</w:t>
      </w:r>
    </w:p>
    <w:p w14:paraId="6BAD41AC" w14:textId="77777777" w:rsidR="00C456FA" w:rsidRDefault="00E02A1C" w:rsidP="00E02A1C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FF0026">
        <w:rPr>
          <w:szCs w:val="28"/>
        </w:rPr>
        <w:t xml:space="preserve">. Утвердить Порядок действий участковой избирательной комиссии при возникновении нештатных ситуаций при проведении выборов, </w:t>
      </w:r>
    </w:p>
    <w:p w14:paraId="2975CD6A" w14:textId="77777777" w:rsidR="00C456FA" w:rsidRDefault="00C456FA" w:rsidP="00E02A1C">
      <w:pPr>
        <w:spacing w:line="276" w:lineRule="auto"/>
        <w:ind w:firstLine="709"/>
        <w:jc w:val="both"/>
        <w:rPr>
          <w:szCs w:val="28"/>
        </w:rPr>
      </w:pPr>
    </w:p>
    <w:p w14:paraId="6AAE369F" w14:textId="70BD4E68" w:rsidR="00E02A1C" w:rsidRPr="00FF0026" w:rsidRDefault="00E02A1C" w:rsidP="00E02A1C">
      <w:pPr>
        <w:spacing w:line="276" w:lineRule="auto"/>
        <w:ind w:firstLine="709"/>
        <w:jc w:val="both"/>
        <w:rPr>
          <w:szCs w:val="28"/>
        </w:rPr>
      </w:pPr>
      <w:r w:rsidRPr="00FF0026">
        <w:rPr>
          <w:szCs w:val="28"/>
        </w:rPr>
        <w:lastRenderedPageBreak/>
        <w:t>назначенных на 20 сентября 2026 года (далее – Порядок УИК)</w:t>
      </w:r>
      <w:r w:rsidRPr="00FF0026">
        <w:rPr>
          <w:szCs w:val="28"/>
        </w:rPr>
        <w:br/>
        <w:t xml:space="preserve">(приложение </w:t>
      </w:r>
      <w:r>
        <w:rPr>
          <w:szCs w:val="28"/>
        </w:rPr>
        <w:t>4</w:t>
      </w:r>
      <w:r w:rsidRPr="00FF0026">
        <w:rPr>
          <w:szCs w:val="28"/>
        </w:rPr>
        <w:t>).</w:t>
      </w:r>
    </w:p>
    <w:p w14:paraId="387250EC" w14:textId="0C59DB69" w:rsidR="006153E9" w:rsidRPr="00FF0026" w:rsidRDefault="00E02A1C" w:rsidP="00C72095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6</w:t>
      </w:r>
      <w:r w:rsidR="006153E9" w:rsidRPr="00FF0026">
        <w:rPr>
          <w:szCs w:val="28"/>
        </w:rPr>
        <w:t xml:space="preserve">. </w:t>
      </w:r>
      <w:r w:rsidR="00C72095">
        <w:rPr>
          <w:szCs w:val="28"/>
        </w:rPr>
        <w:t>Определить</w:t>
      </w:r>
      <w:r w:rsidR="006153E9" w:rsidRPr="00FF0026">
        <w:rPr>
          <w:szCs w:val="28"/>
        </w:rPr>
        <w:t xml:space="preserve"> </w:t>
      </w:r>
      <w:r w:rsidR="00C0083E">
        <w:rPr>
          <w:szCs w:val="28"/>
        </w:rPr>
        <w:t>ч</w:t>
      </w:r>
      <w:r w:rsidR="006153E9" w:rsidRPr="00FF0026">
        <w:rPr>
          <w:szCs w:val="28"/>
        </w:rPr>
        <w:t xml:space="preserve">ленов участковых избирательных комиссий избирательных участков №№ </w:t>
      </w:r>
      <w:r w:rsidR="00B82516">
        <w:rPr>
          <w:bCs/>
          <w:color w:val="000000"/>
          <w:szCs w:val="28"/>
        </w:rPr>
        <w:t>1201-1219, 1221-1228</w:t>
      </w:r>
      <w:r w:rsidR="006153E9" w:rsidRPr="00FF0026">
        <w:rPr>
          <w:szCs w:val="28"/>
        </w:rPr>
        <w:t xml:space="preserve">, </w:t>
      </w:r>
      <w:r w:rsidR="00C72095">
        <w:rPr>
          <w:szCs w:val="28"/>
        </w:rPr>
        <w:t>оказывающих</w:t>
      </w:r>
      <w:r w:rsidR="00C72095" w:rsidRPr="00C72095">
        <w:rPr>
          <w:szCs w:val="28"/>
        </w:rPr>
        <w:t xml:space="preserve"> взаимодействи</w:t>
      </w:r>
      <w:r w:rsidR="00C72095">
        <w:rPr>
          <w:szCs w:val="28"/>
        </w:rPr>
        <w:t>е</w:t>
      </w:r>
      <w:r w:rsidR="00C72095" w:rsidRPr="00C72095">
        <w:rPr>
          <w:szCs w:val="28"/>
        </w:rPr>
        <w:t xml:space="preserve"> сотрудника</w:t>
      </w:r>
      <w:r w:rsidR="00F87310">
        <w:rPr>
          <w:szCs w:val="28"/>
        </w:rPr>
        <w:t>м</w:t>
      </w:r>
      <w:r w:rsidR="00C72095" w:rsidRPr="00C72095">
        <w:rPr>
          <w:szCs w:val="28"/>
        </w:rPr>
        <w:t xml:space="preserve"> правоохранительных органов, в случае возникновения </w:t>
      </w:r>
      <w:r w:rsidR="00C0083E">
        <w:rPr>
          <w:szCs w:val="28"/>
        </w:rPr>
        <w:t xml:space="preserve">угрозы совершения террористического акта, чрезвычайной или </w:t>
      </w:r>
      <w:r w:rsidR="00C72095" w:rsidRPr="00C72095">
        <w:rPr>
          <w:szCs w:val="28"/>
        </w:rPr>
        <w:t>нештатной ситуации</w:t>
      </w:r>
      <w:r w:rsidR="00C0083E">
        <w:rPr>
          <w:szCs w:val="28"/>
        </w:rPr>
        <w:t>, а также для разрешения конфликтных ситуаций, возникших в помещении для</w:t>
      </w:r>
      <w:r w:rsidR="00C72095" w:rsidRPr="00C72095">
        <w:rPr>
          <w:szCs w:val="28"/>
        </w:rPr>
        <w:t xml:space="preserve"> голосования</w:t>
      </w:r>
      <w:r w:rsidR="006153E9" w:rsidRPr="00FF0026">
        <w:rPr>
          <w:szCs w:val="28"/>
        </w:rPr>
        <w:t xml:space="preserve"> (приложение </w:t>
      </w:r>
      <w:r>
        <w:rPr>
          <w:szCs w:val="28"/>
        </w:rPr>
        <w:t>5</w:t>
      </w:r>
      <w:r w:rsidR="006153E9" w:rsidRPr="00FF0026">
        <w:rPr>
          <w:szCs w:val="28"/>
        </w:rPr>
        <w:t xml:space="preserve">). </w:t>
      </w:r>
    </w:p>
    <w:p w14:paraId="14973B70" w14:textId="77777777" w:rsidR="00C0083E" w:rsidRDefault="00E02A1C" w:rsidP="00C0083E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7. </w:t>
      </w:r>
      <w:r w:rsidR="00C0083E">
        <w:rPr>
          <w:szCs w:val="28"/>
        </w:rPr>
        <w:t>Довести информацию до членов участковой избирательной комиссии (приложение 6).</w:t>
      </w:r>
    </w:p>
    <w:p w14:paraId="08CFF907" w14:textId="77777777" w:rsidR="006153E9" w:rsidRPr="00FF0026" w:rsidRDefault="00E02A1C" w:rsidP="00152D03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8</w:t>
      </w:r>
      <w:r w:rsidR="004F6C44">
        <w:rPr>
          <w:szCs w:val="28"/>
        </w:rPr>
        <w:t>.</w:t>
      </w:r>
      <w:r w:rsidR="00152D03">
        <w:rPr>
          <w:szCs w:val="28"/>
        </w:rPr>
        <w:t> </w:t>
      </w:r>
      <w:r w:rsidR="006153E9" w:rsidRPr="00FF0026">
        <w:rPr>
          <w:szCs w:val="28"/>
        </w:rPr>
        <w:t>Уча</w:t>
      </w:r>
      <w:r w:rsidR="00152D03">
        <w:rPr>
          <w:szCs w:val="28"/>
        </w:rPr>
        <w:t xml:space="preserve">стковым избирательным комиссиям </w:t>
      </w:r>
      <w:r w:rsidR="006153E9" w:rsidRPr="00FF0026">
        <w:rPr>
          <w:szCs w:val="28"/>
        </w:rPr>
        <w:t>принять решение о распределении обязанностей членов участковой избирательной комиссии при возникновении нештатных ситуаций при проведении выборов, назначенных на 20 сентября 2026 года, в срок до 15 сентября 2026 года</w:t>
      </w:r>
      <w:r w:rsidR="00152D03">
        <w:rPr>
          <w:szCs w:val="28"/>
        </w:rPr>
        <w:t>.</w:t>
      </w:r>
    </w:p>
    <w:p w14:paraId="2D914401" w14:textId="425E8DB3" w:rsidR="006153E9" w:rsidRPr="00FF0026" w:rsidRDefault="00E02A1C" w:rsidP="006153E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9</w:t>
      </w:r>
      <w:r w:rsidR="006153E9" w:rsidRPr="00FF0026">
        <w:rPr>
          <w:szCs w:val="28"/>
        </w:rPr>
        <w:t xml:space="preserve">. Направить </w:t>
      </w:r>
      <w:r w:rsidR="004F6C44">
        <w:rPr>
          <w:szCs w:val="28"/>
        </w:rPr>
        <w:t xml:space="preserve">копию </w:t>
      </w:r>
      <w:r w:rsidR="006153E9" w:rsidRPr="00FF0026">
        <w:rPr>
          <w:szCs w:val="28"/>
        </w:rPr>
        <w:t>настояще</w:t>
      </w:r>
      <w:r w:rsidR="004F6C44">
        <w:rPr>
          <w:szCs w:val="28"/>
        </w:rPr>
        <w:t xml:space="preserve">го решения </w:t>
      </w:r>
      <w:r w:rsidR="006153E9" w:rsidRPr="00FF0026">
        <w:rPr>
          <w:szCs w:val="28"/>
        </w:rPr>
        <w:t>в участковые избирательные комиссии</w:t>
      </w:r>
      <w:r w:rsidR="004F6C44">
        <w:rPr>
          <w:szCs w:val="28"/>
        </w:rPr>
        <w:t xml:space="preserve"> </w:t>
      </w:r>
      <w:r w:rsidR="004F6C44" w:rsidRPr="00FF0026">
        <w:rPr>
          <w:szCs w:val="28"/>
        </w:rPr>
        <w:t xml:space="preserve">№№ </w:t>
      </w:r>
      <w:r w:rsidR="00B82516">
        <w:rPr>
          <w:bCs/>
          <w:color w:val="000000"/>
          <w:szCs w:val="28"/>
        </w:rPr>
        <w:t>1201-1219, 1221-1228</w:t>
      </w:r>
      <w:r w:rsidR="006153E9" w:rsidRPr="00FF0026">
        <w:rPr>
          <w:szCs w:val="28"/>
        </w:rPr>
        <w:t>.</w:t>
      </w:r>
    </w:p>
    <w:p w14:paraId="38EAB8A0" w14:textId="6C11A18E" w:rsidR="00E46697" w:rsidRPr="00FF0026" w:rsidRDefault="00E02A1C" w:rsidP="0047717A">
      <w:pPr>
        <w:pStyle w:val="a7"/>
        <w:suppressAutoHyphens/>
        <w:spacing w:line="360" w:lineRule="auto"/>
        <w:ind w:firstLine="709"/>
        <w:rPr>
          <w:szCs w:val="28"/>
        </w:rPr>
      </w:pPr>
      <w:r>
        <w:rPr>
          <w:szCs w:val="28"/>
        </w:rPr>
        <w:t>10</w:t>
      </w:r>
      <w:r w:rsidR="00E46697" w:rsidRPr="00FF0026">
        <w:rPr>
          <w:szCs w:val="28"/>
        </w:rPr>
        <w:t xml:space="preserve">. </w:t>
      </w:r>
      <w:r w:rsidR="0047717A" w:rsidRPr="00FF0026">
        <w:rPr>
          <w:rFonts w:cs="Calibri"/>
          <w:szCs w:val="24"/>
        </w:rPr>
        <w:t xml:space="preserve">Контроль за исполнением решения возложить на секретаря территориальной избирательной комиссии </w:t>
      </w:r>
      <w:proofErr w:type="spellStart"/>
      <w:r w:rsidR="00B82516">
        <w:rPr>
          <w:bCs/>
          <w:color w:val="000000"/>
          <w:szCs w:val="28"/>
        </w:rPr>
        <w:t>Опутину</w:t>
      </w:r>
      <w:proofErr w:type="spellEnd"/>
      <w:r w:rsidR="00B82516">
        <w:rPr>
          <w:bCs/>
          <w:color w:val="000000"/>
          <w:szCs w:val="28"/>
        </w:rPr>
        <w:t xml:space="preserve"> Т.И</w:t>
      </w:r>
      <w:r w:rsidR="0047717A" w:rsidRPr="00FF0026">
        <w:rPr>
          <w:rFonts w:cs="Calibri"/>
          <w:szCs w:val="24"/>
        </w:rPr>
        <w:t>.</w:t>
      </w:r>
    </w:p>
    <w:p w14:paraId="1FB998EF" w14:textId="77777777" w:rsidR="00E46697" w:rsidRPr="00FF0026" w:rsidRDefault="00E46697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:rsidRPr="00FF0026" w14:paraId="0E03FBED" w14:textId="77777777" w:rsidTr="009C150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2CD541" w14:textId="77777777" w:rsidR="00783072" w:rsidRPr="00FF0026" w:rsidRDefault="00783072" w:rsidP="009C1502">
            <w:pPr>
              <w:pStyle w:val="a7"/>
              <w:spacing w:before="600" w:line="240" w:lineRule="auto"/>
              <w:ind w:firstLine="0"/>
            </w:pPr>
            <w:r w:rsidRPr="00FF0026"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8FDDC95" w14:textId="3D4EC2E7" w:rsidR="00783072" w:rsidRPr="00FF0026" w:rsidRDefault="00B82516" w:rsidP="009C1502">
            <w:pPr>
              <w:pStyle w:val="a7"/>
              <w:spacing w:before="600" w:line="240" w:lineRule="auto"/>
              <w:ind w:firstLine="0"/>
              <w:jc w:val="right"/>
            </w:pPr>
            <w:r>
              <w:t xml:space="preserve">Л.С. </w:t>
            </w:r>
            <w:proofErr w:type="spellStart"/>
            <w:r>
              <w:t>Худеева</w:t>
            </w:r>
            <w:proofErr w:type="spellEnd"/>
          </w:p>
        </w:tc>
      </w:tr>
      <w:tr w:rsidR="00783072" w:rsidRPr="00FF0026" w14:paraId="2D69DC23" w14:textId="77777777" w:rsidTr="009C1502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9E464A0" w14:textId="77777777" w:rsidR="00783072" w:rsidRPr="00FF0026" w:rsidRDefault="00783072" w:rsidP="009C1502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9F52A6F" w14:textId="77777777" w:rsidR="00783072" w:rsidRPr="00FF0026" w:rsidRDefault="00783072" w:rsidP="009C1502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:rsidRPr="00FF0026" w14:paraId="31AA1387" w14:textId="77777777" w:rsidTr="009C150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512EEF33" w14:textId="77777777" w:rsidR="00783072" w:rsidRPr="00FF0026" w:rsidRDefault="00783072" w:rsidP="009C1502">
            <w:pPr>
              <w:pStyle w:val="a7"/>
              <w:spacing w:line="240" w:lineRule="auto"/>
              <w:ind w:firstLine="0"/>
            </w:pPr>
            <w:r w:rsidRPr="00FF0026"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09B521E" w14:textId="698C04D0" w:rsidR="00783072" w:rsidRPr="00FF0026" w:rsidRDefault="00B82516" w:rsidP="009C1502">
            <w:pPr>
              <w:pStyle w:val="a7"/>
              <w:spacing w:line="240" w:lineRule="auto"/>
              <w:ind w:firstLine="0"/>
              <w:jc w:val="right"/>
            </w:pPr>
            <w:r>
              <w:t xml:space="preserve">Т.И. </w:t>
            </w:r>
            <w:proofErr w:type="spellStart"/>
            <w:r>
              <w:t>Опутина</w:t>
            </w:r>
            <w:proofErr w:type="spellEnd"/>
          </w:p>
        </w:tc>
      </w:tr>
    </w:tbl>
    <w:p w14:paraId="64BBF895" w14:textId="77777777" w:rsidR="0047717A" w:rsidRPr="00FF0026" w:rsidRDefault="0047717A" w:rsidP="00715C9F">
      <w:pPr>
        <w:pStyle w:val="a7"/>
        <w:spacing w:line="240" w:lineRule="auto"/>
        <w:ind w:firstLine="0"/>
        <w:rPr>
          <w:sz w:val="20"/>
        </w:rPr>
      </w:pPr>
      <w:r w:rsidRPr="00FF0026">
        <w:rPr>
          <w:sz w:val="20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5666"/>
      </w:tblGrid>
      <w:tr w:rsidR="0047717A" w:rsidRPr="00FF0026" w14:paraId="50669D59" w14:textId="77777777" w:rsidTr="009C1502">
        <w:tc>
          <w:tcPr>
            <w:tcW w:w="3794" w:type="dxa"/>
          </w:tcPr>
          <w:p w14:paraId="1A3C6477" w14:textId="77777777" w:rsidR="0047717A" w:rsidRPr="00FF0026" w:rsidRDefault="0047717A" w:rsidP="009C1502">
            <w:pPr>
              <w:pStyle w:val="a7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14:paraId="19E6F822" w14:textId="77777777" w:rsidR="0047717A" w:rsidRPr="00FF0026" w:rsidRDefault="0047717A" w:rsidP="009C1502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>Приложение № 1</w:t>
            </w:r>
          </w:p>
          <w:p w14:paraId="4CC9EE18" w14:textId="355F6A79" w:rsidR="0047717A" w:rsidRPr="00FF0026" w:rsidRDefault="0047717A" w:rsidP="009C1502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  <w:r w:rsidR="00CA7625">
              <w:rPr>
                <w:sz w:val="24"/>
                <w:szCs w:val="24"/>
              </w:rPr>
              <w:t>Ильинского</w:t>
            </w:r>
            <w:r w:rsidRPr="00FF0026">
              <w:rPr>
                <w:sz w:val="24"/>
                <w:szCs w:val="24"/>
              </w:rPr>
              <w:t xml:space="preserve"> муниципального округа</w:t>
            </w:r>
          </w:p>
          <w:p w14:paraId="79BFDBF7" w14:textId="75048BB6" w:rsidR="0047717A" w:rsidRPr="00FF0026" w:rsidRDefault="0047717A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от </w:t>
            </w:r>
            <w:r w:rsidR="00CA7625">
              <w:rPr>
                <w:sz w:val="24"/>
                <w:szCs w:val="24"/>
              </w:rPr>
              <w:t>29.07</w:t>
            </w:r>
            <w:r w:rsidR="008F0C2E">
              <w:rPr>
                <w:sz w:val="24"/>
                <w:szCs w:val="24"/>
              </w:rPr>
              <w:t>.</w:t>
            </w:r>
            <w:r w:rsidR="00CA7625">
              <w:rPr>
                <w:sz w:val="24"/>
                <w:szCs w:val="24"/>
              </w:rPr>
              <w:t xml:space="preserve">2026 </w:t>
            </w:r>
            <w:r w:rsidRPr="00FF0026">
              <w:rPr>
                <w:sz w:val="24"/>
                <w:szCs w:val="24"/>
              </w:rPr>
              <w:t xml:space="preserve">№ </w:t>
            </w:r>
            <w:r w:rsidR="00CA7625">
              <w:rPr>
                <w:sz w:val="24"/>
                <w:szCs w:val="24"/>
              </w:rPr>
              <w:t>91/02-5</w:t>
            </w:r>
            <w:r w:rsidR="005B28E3">
              <w:rPr>
                <w:sz w:val="24"/>
                <w:szCs w:val="24"/>
              </w:rPr>
              <w:t>______</w:t>
            </w:r>
          </w:p>
        </w:tc>
      </w:tr>
    </w:tbl>
    <w:p w14:paraId="0BAF3AAC" w14:textId="77777777" w:rsidR="0047717A" w:rsidRPr="00FF0026" w:rsidRDefault="0047717A" w:rsidP="0047717A">
      <w:pPr>
        <w:jc w:val="center"/>
        <w:rPr>
          <w:rFonts w:eastAsia="Calibri"/>
          <w:szCs w:val="28"/>
          <w:lang w:eastAsia="en-US"/>
        </w:rPr>
      </w:pPr>
    </w:p>
    <w:p w14:paraId="5C6A9C11" w14:textId="77777777" w:rsidR="0047717A" w:rsidRPr="00FF0026" w:rsidRDefault="0047717A" w:rsidP="0047717A">
      <w:pPr>
        <w:jc w:val="center"/>
        <w:rPr>
          <w:rFonts w:eastAsia="Calibri"/>
          <w:b/>
          <w:szCs w:val="28"/>
          <w:lang w:eastAsia="en-US"/>
        </w:rPr>
      </w:pPr>
      <w:r w:rsidRPr="00FF0026">
        <w:rPr>
          <w:rFonts w:eastAsia="Calibri"/>
          <w:b/>
          <w:szCs w:val="28"/>
          <w:lang w:eastAsia="en-US"/>
        </w:rPr>
        <w:t>Порядок</w:t>
      </w:r>
    </w:p>
    <w:p w14:paraId="00F2323D" w14:textId="6B92F94F" w:rsidR="0047717A" w:rsidRPr="00FF0026" w:rsidRDefault="0047717A" w:rsidP="0047717A">
      <w:pPr>
        <w:jc w:val="center"/>
        <w:rPr>
          <w:rFonts w:eastAsia="Calibri"/>
          <w:b/>
          <w:szCs w:val="28"/>
          <w:lang w:eastAsia="en-US"/>
        </w:rPr>
      </w:pPr>
      <w:r w:rsidRPr="00FF0026">
        <w:rPr>
          <w:rFonts w:eastAsia="Calibri"/>
          <w:b/>
          <w:szCs w:val="28"/>
          <w:lang w:eastAsia="en-US"/>
        </w:rPr>
        <w:t>действий членов террито</w:t>
      </w:r>
      <w:r w:rsidR="00D07252">
        <w:rPr>
          <w:rFonts w:eastAsia="Calibri"/>
          <w:b/>
          <w:szCs w:val="28"/>
          <w:lang w:eastAsia="en-US"/>
        </w:rPr>
        <w:t xml:space="preserve">риальной избирательной комиссии </w:t>
      </w:r>
      <w:r w:rsidR="00CA7625" w:rsidRPr="00CA7625">
        <w:rPr>
          <w:b/>
          <w:color w:val="000000"/>
          <w:szCs w:val="28"/>
        </w:rPr>
        <w:t>Ильинского муниципального округа</w:t>
      </w:r>
      <w:r w:rsidR="00CA7625">
        <w:rPr>
          <w:bCs/>
          <w:color w:val="000000"/>
          <w:szCs w:val="28"/>
        </w:rPr>
        <w:t xml:space="preserve"> </w:t>
      </w:r>
      <w:r w:rsidRPr="00FF0026">
        <w:rPr>
          <w:rFonts w:eastAsia="Calibri"/>
          <w:b/>
          <w:szCs w:val="28"/>
          <w:lang w:eastAsia="en-US"/>
        </w:rPr>
        <w:t xml:space="preserve">в случае возникновения нештатных ситуаций </w:t>
      </w:r>
      <w:r w:rsidR="00152D03" w:rsidRPr="00152D03">
        <w:rPr>
          <w:rFonts w:eastAsia="Calibri"/>
          <w:b/>
          <w:szCs w:val="28"/>
          <w:lang w:eastAsia="en-US"/>
        </w:rPr>
        <w:t>при проведении выборов, назначенных на 20 сентября 2026 года</w:t>
      </w:r>
    </w:p>
    <w:p w14:paraId="667DFD83" w14:textId="77777777" w:rsidR="00FF0026" w:rsidRPr="00FF0026" w:rsidRDefault="00FF0026" w:rsidP="00C304D5">
      <w:pPr>
        <w:spacing w:line="276" w:lineRule="auto"/>
        <w:ind w:firstLine="709"/>
        <w:jc w:val="both"/>
        <w:rPr>
          <w:szCs w:val="28"/>
        </w:rPr>
      </w:pPr>
    </w:p>
    <w:p w14:paraId="0A738301" w14:textId="77777777" w:rsidR="00C304D5" w:rsidRPr="00FF0026" w:rsidRDefault="00C304D5" w:rsidP="008A3DAF">
      <w:pPr>
        <w:spacing w:line="276" w:lineRule="auto"/>
        <w:ind w:firstLine="709"/>
        <w:jc w:val="both"/>
        <w:rPr>
          <w:szCs w:val="28"/>
        </w:rPr>
      </w:pPr>
      <w:r w:rsidRPr="00FF0026">
        <w:rPr>
          <w:szCs w:val="28"/>
        </w:rPr>
        <w:t>До первого дня голосования необходимо произвести следующие действия:</w:t>
      </w:r>
    </w:p>
    <w:p w14:paraId="0C757856" w14:textId="77777777" w:rsidR="00C304D5" w:rsidRPr="00FF0026" w:rsidRDefault="00C304D5" w:rsidP="008A3DAF">
      <w:pPr>
        <w:spacing w:line="276" w:lineRule="auto"/>
        <w:ind w:firstLine="709"/>
        <w:jc w:val="both"/>
        <w:rPr>
          <w:szCs w:val="28"/>
        </w:rPr>
      </w:pPr>
      <w:r w:rsidRPr="00FF0026">
        <w:rPr>
          <w:szCs w:val="28"/>
        </w:rPr>
        <w:t xml:space="preserve">- провести </w:t>
      </w:r>
      <w:r w:rsidRPr="00152D03">
        <w:rPr>
          <w:szCs w:val="28"/>
        </w:rPr>
        <w:t xml:space="preserve">инструктаж </w:t>
      </w:r>
      <w:r w:rsidR="0007319B" w:rsidRPr="00152D03">
        <w:rPr>
          <w:szCs w:val="28"/>
        </w:rPr>
        <w:t>по мерам пожарной безопасности</w:t>
      </w:r>
      <w:r w:rsidR="00152D03" w:rsidRPr="00152D03">
        <w:rPr>
          <w:szCs w:val="28"/>
        </w:rPr>
        <w:t xml:space="preserve"> и порядку действий при возникновении нештатных ситуаций</w:t>
      </w:r>
      <w:r w:rsidRPr="00152D03">
        <w:rPr>
          <w:szCs w:val="28"/>
        </w:rPr>
        <w:t>;</w:t>
      </w:r>
    </w:p>
    <w:p w14:paraId="11962CD9" w14:textId="77777777" w:rsidR="00C304D5" w:rsidRPr="00FF0026" w:rsidRDefault="00C304D5" w:rsidP="008A3DAF">
      <w:pPr>
        <w:spacing w:line="276" w:lineRule="auto"/>
        <w:ind w:firstLine="709"/>
        <w:jc w:val="both"/>
        <w:rPr>
          <w:color w:val="000000"/>
          <w:szCs w:val="28"/>
          <w:shd w:val="clear" w:color="auto" w:fill="FFFFFF"/>
          <w:lang w:bidi="ru-RU"/>
        </w:rPr>
      </w:pPr>
      <w:r w:rsidRPr="00FF0026">
        <w:rPr>
          <w:szCs w:val="28"/>
        </w:rPr>
        <w:t>- провести обследование и оборудование р</w:t>
      </w:r>
      <w:r w:rsidRPr="00FF0026">
        <w:rPr>
          <w:color w:val="000000"/>
          <w:szCs w:val="28"/>
          <w:shd w:val="clear" w:color="auto" w:fill="FFFFFF"/>
          <w:lang w:bidi="ru-RU"/>
        </w:rPr>
        <w:t>езервного пом</w:t>
      </w:r>
      <w:r w:rsidR="004F6C44">
        <w:rPr>
          <w:color w:val="000000"/>
          <w:szCs w:val="28"/>
          <w:shd w:val="clear" w:color="auto" w:fill="FFFFFF"/>
          <w:lang w:bidi="ru-RU"/>
        </w:rPr>
        <w:t xml:space="preserve">ещения необходимым количеством </w:t>
      </w:r>
      <w:r w:rsidRPr="00FF0026">
        <w:rPr>
          <w:color w:val="000000"/>
          <w:szCs w:val="28"/>
          <w:shd w:val="clear" w:color="auto" w:fill="FFFFFF"/>
          <w:lang w:bidi="ru-RU"/>
        </w:rPr>
        <w:t>оборудовани</w:t>
      </w:r>
      <w:r w:rsidRPr="00FF0026">
        <w:rPr>
          <w:color w:val="000000"/>
          <w:shd w:val="clear" w:color="auto" w:fill="FFFFFF"/>
          <w:lang w:bidi="ru-RU"/>
        </w:rPr>
        <w:t>я</w:t>
      </w:r>
      <w:r w:rsidRPr="00FF0026">
        <w:rPr>
          <w:color w:val="000000"/>
          <w:szCs w:val="28"/>
          <w:shd w:val="clear" w:color="auto" w:fill="FFFFFF"/>
          <w:lang w:bidi="ru-RU"/>
        </w:rPr>
        <w:t>, также сейфом;</w:t>
      </w:r>
    </w:p>
    <w:p w14:paraId="49433DC0" w14:textId="77777777" w:rsidR="00C304D5" w:rsidRPr="00FF0026" w:rsidRDefault="00C304D5" w:rsidP="008A3DAF">
      <w:pPr>
        <w:spacing w:line="276" w:lineRule="auto"/>
        <w:ind w:firstLine="709"/>
        <w:jc w:val="both"/>
        <w:rPr>
          <w:szCs w:val="28"/>
        </w:rPr>
      </w:pPr>
      <w:r w:rsidRPr="00FF0026">
        <w:rPr>
          <w:color w:val="000000"/>
          <w:szCs w:val="28"/>
          <w:shd w:val="clear" w:color="auto" w:fill="FFFFFF"/>
          <w:lang w:bidi="ru-RU"/>
        </w:rPr>
        <w:t xml:space="preserve">- провести обследование </w:t>
      </w:r>
      <w:r w:rsidRPr="00FF0026">
        <w:rPr>
          <w:szCs w:val="28"/>
        </w:rPr>
        <w:t xml:space="preserve">помещения (места), предназначенного для укрытия, на предмет наличия необходимых запасов (вода, медикаменты, средства связи) и </w:t>
      </w:r>
      <w:r w:rsidR="004F6C44">
        <w:rPr>
          <w:szCs w:val="28"/>
        </w:rPr>
        <w:t>его готовность к использованию.</w:t>
      </w:r>
    </w:p>
    <w:p w14:paraId="33A4BC14" w14:textId="77777777" w:rsidR="00FF0026" w:rsidRPr="00FF0026" w:rsidRDefault="00FF0026" w:rsidP="00C304D5">
      <w:pPr>
        <w:jc w:val="center"/>
        <w:rPr>
          <w:b/>
          <w:szCs w:val="28"/>
        </w:rPr>
      </w:pPr>
    </w:p>
    <w:p w14:paraId="51D01020" w14:textId="77777777" w:rsidR="00C304D5" w:rsidRPr="00FF0026" w:rsidRDefault="00D07252" w:rsidP="00D07252">
      <w:pPr>
        <w:jc w:val="center"/>
        <w:rPr>
          <w:b/>
          <w:szCs w:val="28"/>
        </w:rPr>
      </w:pP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Действия </w:t>
      </w:r>
      <w:r w:rsidRPr="00FF0026">
        <w:rPr>
          <w:rFonts w:eastAsia="Calibri"/>
          <w:b/>
          <w:szCs w:val="28"/>
          <w:lang w:eastAsia="en-US"/>
        </w:rPr>
        <w:t>территориальной избирательной комиссии</w:t>
      </w: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 </w:t>
      </w:r>
      <w:r w:rsidR="00C304D5" w:rsidRPr="00FF0026">
        <w:rPr>
          <w:b/>
          <w:szCs w:val="28"/>
        </w:rPr>
        <w:t>в случае возникновения нештатной ситуации</w:t>
      </w:r>
    </w:p>
    <w:p w14:paraId="360772B1" w14:textId="77777777" w:rsidR="00FF0026" w:rsidRPr="00FF0026" w:rsidRDefault="00FF0026" w:rsidP="00C304D5">
      <w:pPr>
        <w:jc w:val="center"/>
        <w:rPr>
          <w:b/>
          <w:szCs w:val="28"/>
        </w:rPr>
      </w:pPr>
    </w:p>
    <w:tbl>
      <w:tblPr>
        <w:tblOverlap w:val="never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1"/>
        <w:gridCol w:w="2157"/>
        <w:gridCol w:w="4960"/>
      </w:tblGrid>
      <w:tr w:rsidR="00C304D5" w:rsidRPr="00FF0026" w14:paraId="59CEF532" w14:textId="77777777" w:rsidTr="004F6C44">
        <w:trPr>
          <w:trHeight w:val="20"/>
        </w:trPr>
        <w:tc>
          <w:tcPr>
            <w:tcW w:w="1269" w:type="pct"/>
            <w:shd w:val="clear" w:color="auto" w:fill="FFFFFF"/>
            <w:hideMark/>
          </w:tcPr>
          <w:p w14:paraId="56C7CCB0" w14:textId="77777777" w:rsidR="00C304D5" w:rsidRPr="00FF0026" w:rsidRDefault="00C304D5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Событие</w:t>
            </w:r>
          </w:p>
        </w:tc>
        <w:tc>
          <w:tcPr>
            <w:tcW w:w="1131" w:type="pct"/>
            <w:shd w:val="clear" w:color="auto" w:fill="FFFFFF"/>
            <w:hideMark/>
          </w:tcPr>
          <w:p w14:paraId="4A04545A" w14:textId="77777777" w:rsidR="00C304D5" w:rsidRPr="00FF0026" w:rsidRDefault="00C304D5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600" w:type="pct"/>
            <w:shd w:val="clear" w:color="auto" w:fill="FFFFFF"/>
            <w:hideMark/>
          </w:tcPr>
          <w:p w14:paraId="2324E76D" w14:textId="77777777" w:rsidR="00C304D5" w:rsidRPr="00FF0026" w:rsidRDefault="00C304D5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Действия</w:t>
            </w:r>
          </w:p>
        </w:tc>
      </w:tr>
      <w:tr w:rsidR="00FF0026" w:rsidRPr="00FF0026" w14:paraId="6DC9D5BE" w14:textId="77777777" w:rsidTr="004F6C44">
        <w:trPr>
          <w:trHeight w:val="20"/>
        </w:trPr>
        <w:tc>
          <w:tcPr>
            <w:tcW w:w="1269" w:type="pct"/>
            <w:shd w:val="clear" w:color="auto" w:fill="FFFFFF"/>
          </w:tcPr>
          <w:p w14:paraId="73A16CA2" w14:textId="77777777" w:rsidR="00FF0026" w:rsidRPr="00FF0026" w:rsidRDefault="00FF0026" w:rsidP="00422CBE">
            <w:pPr>
              <w:widowControl w:val="0"/>
              <w:ind w:left="28" w:right="28"/>
              <w:jc w:val="center"/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131" w:type="pct"/>
            <w:shd w:val="clear" w:color="auto" w:fill="FFFFFF"/>
          </w:tcPr>
          <w:p w14:paraId="12D16B28" w14:textId="77777777" w:rsidR="00FF0026" w:rsidRPr="00FF0026" w:rsidRDefault="00FF0026" w:rsidP="00422CBE">
            <w:pPr>
              <w:widowControl w:val="0"/>
              <w:ind w:left="28" w:right="28"/>
              <w:jc w:val="center"/>
              <w:rPr>
                <w:i/>
                <w:sz w:val="16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00" w:type="pct"/>
            <w:shd w:val="clear" w:color="auto" w:fill="FFFFFF"/>
          </w:tcPr>
          <w:p w14:paraId="07088B04" w14:textId="77777777" w:rsidR="00FF0026" w:rsidRPr="00FF0026" w:rsidRDefault="00FF0026" w:rsidP="00422CBE">
            <w:pPr>
              <w:widowControl w:val="0"/>
              <w:ind w:left="28" w:right="28"/>
              <w:jc w:val="center"/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C304D5" w:rsidRPr="00FF0026" w14:paraId="3A9B7F2E" w14:textId="77777777" w:rsidTr="004F6C44">
        <w:trPr>
          <w:trHeight w:val="20"/>
        </w:trPr>
        <w:tc>
          <w:tcPr>
            <w:tcW w:w="1269" w:type="pct"/>
            <w:shd w:val="clear" w:color="auto" w:fill="FFFFFF"/>
            <w:hideMark/>
          </w:tcPr>
          <w:p w14:paraId="7319CA30" w14:textId="77777777" w:rsidR="00C304D5" w:rsidRPr="004F6C44" w:rsidRDefault="00C304D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Поступило сообщение о возможности теракта</w:t>
            </w:r>
          </w:p>
        </w:tc>
        <w:tc>
          <w:tcPr>
            <w:tcW w:w="1131" w:type="pct"/>
            <w:shd w:val="clear" w:color="auto" w:fill="FFFFFF"/>
            <w:hideMark/>
          </w:tcPr>
          <w:p w14:paraId="3F6E907E" w14:textId="77777777" w:rsidR="00C304D5" w:rsidRPr="004F6C44" w:rsidRDefault="00C304D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795E6C89" w14:textId="77777777" w:rsidR="00C304D5" w:rsidRDefault="00C304D5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0FAA11C3" w14:textId="4D22071E" w:rsidR="008F0C2E" w:rsidRPr="004F6C44" w:rsidRDefault="008F0C2E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00" w:type="pct"/>
            <w:shd w:val="clear" w:color="auto" w:fill="FFFFFF"/>
            <w:hideMark/>
          </w:tcPr>
          <w:p w14:paraId="0A780D1B" w14:textId="77777777" w:rsidR="00C304D5" w:rsidRPr="00FF0026" w:rsidRDefault="00C304D5" w:rsidP="00832D00">
            <w:pPr>
              <w:widowControl w:val="0"/>
              <w:ind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об угрозе: сотруднику полиции (при его отсутствии – во временный оперативный штаб), членам ТИК, ИК</w:t>
            </w:r>
            <w:r w:rsidR="00692B39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ПК</w:t>
            </w:r>
          </w:p>
        </w:tc>
      </w:tr>
      <w:tr w:rsidR="00152D03" w:rsidRPr="00FF0026" w14:paraId="64CEE731" w14:textId="77777777" w:rsidTr="004F6C44">
        <w:trPr>
          <w:trHeight w:val="20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7A6ACE4A" w14:textId="77777777" w:rsidR="00152D03" w:rsidRPr="004F6C44" w:rsidRDefault="00152D03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Принято решение временного оперативного штаба о</w:t>
            </w:r>
          </w:p>
          <w:p w14:paraId="6E78F121" w14:textId="77777777" w:rsidR="00152D03" w:rsidRPr="004F6C44" w:rsidRDefault="00152D03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целесообразности</w:t>
            </w:r>
          </w:p>
          <w:p w14:paraId="30C76FC2" w14:textId="77777777" w:rsidR="00152D03" w:rsidRPr="004F6C44" w:rsidRDefault="00152D03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эвакуации</w:t>
            </w:r>
            <w:r w:rsidR="007E647E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</w:t>
            </w:r>
          </w:p>
        </w:tc>
        <w:tc>
          <w:tcPr>
            <w:tcW w:w="1131" w:type="pct"/>
            <w:shd w:val="clear" w:color="auto" w:fill="FFFFFF"/>
            <w:hideMark/>
          </w:tcPr>
          <w:p w14:paraId="6E172730" w14:textId="77777777" w:rsidR="00152D03" w:rsidRPr="004F6C44" w:rsidRDefault="00152D03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0086899C" w14:textId="77777777" w:rsidR="00152D03" w:rsidRDefault="00152D03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094741BF" w14:textId="2D77E34A" w:rsidR="008F0C2E" w:rsidRPr="004F6C44" w:rsidRDefault="008F0C2E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00" w:type="pct"/>
            <w:shd w:val="clear" w:color="auto" w:fill="FFFFFF"/>
            <w:hideMark/>
          </w:tcPr>
          <w:p w14:paraId="0DB1DFAE" w14:textId="77777777" w:rsidR="00152D03" w:rsidRPr="00FF0026" w:rsidRDefault="00152D03" w:rsidP="00F472AB">
            <w:pPr>
              <w:pStyle w:val="af6"/>
              <w:widowControl w:val="0"/>
              <w:numPr>
                <w:ilvl w:val="0"/>
                <w:numId w:val="1"/>
              </w:numPr>
              <w:ind w:left="210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Объявляет о приостановлении работы ТИК в помещении комиссии, о новом месте размещения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(резервном помещении)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 Сообщает ИК ПК о принятом решении.</w:t>
            </w:r>
          </w:p>
          <w:p w14:paraId="7BDEDEE3" w14:textId="77777777" w:rsidR="00152D03" w:rsidRPr="00FF0026" w:rsidRDefault="00152D03" w:rsidP="00832D00">
            <w:pPr>
              <w:pStyle w:val="af6"/>
              <w:widowControl w:val="0"/>
              <w:numPr>
                <w:ilvl w:val="0"/>
                <w:numId w:val="1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Начинает и контролирует эвакуацию членов комиссии, иных участников избирательного процесса</w:t>
            </w:r>
          </w:p>
          <w:p w14:paraId="3019B203" w14:textId="77777777" w:rsidR="00152D03" w:rsidRPr="00FF0026" w:rsidRDefault="00152D03" w:rsidP="00832D00">
            <w:pPr>
              <w:pStyle w:val="af6"/>
              <w:widowControl w:val="0"/>
              <w:numPr>
                <w:ilvl w:val="0"/>
                <w:numId w:val="1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ответственному лицу о необходимости открытия резервного помещения ТИК</w:t>
            </w:r>
          </w:p>
        </w:tc>
      </w:tr>
      <w:tr w:rsidR="00152D03" w:rsidRPr="00FF0026" w14:paraId="6777DD62" w14:textId="77777777" w:rsidTr="004F6C44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7088354A" w14:textId="77777777" w:rsidR="00152D03" w:rsidRPr="00FF0026" w:rsidRDefault="00152D03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347146B4" w14:textId="77777777" w:rsidR="00152D03" w:rsidRPr="004F6C44" w:rsidRDefault="00152D03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78B233BD" w14:textId="77777777" w:rsidR="00152D03" w:rsidRPr="00FF0026" w:rsidRDefault="00152D03" w:rsidP="00F472AB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Организует информирование членов участковых избирательных комиссий, участников избирательного процесса о месте расположения резервного помещения ТИК. </w:t>
            </w:r>
          </w:p>
        </w:tc>
      </w:tr>
    </w:tbl>
    <w:p w14:paraId="7C74DF06" w14:textId="77777777" w:rsidR="00152D03" w:rsidRDefault="00152D03">
      <w:r>
        <w:br w:type="page"/>
      </w:r>
    </w:p>
    <w:tbl>
      <w:tblPr>
        <w:tblOverlap w:val="never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1"/>
        <w:gridCol w:w="2157"/>
        <w:gridCol w:w="4960"/>
      </w:tblGrid>
      <w:tr w:rsidR="004F6C44" w:rsidRPr="00FF0026" w14:paraId="1119BDBA" w14:textId="77777777" w:rsidTr="004F6C44">
        <w:trPr>
          <w:trHeight w:val="20"/>
        </w:trPr>
        <w:tc>
          <w:tcPr>
            <w:tcW w:w="1269" w:type="pct"/>
            <w:shd w:val="clear" w:color="auto" w:fill="FFFFFF"/>
          </w:tcPr>
          <w:p w14:paraId="2A9CF4FF" w14:textId="77777777" w:rsidR="004F6C44" w:rsidRPr="00FF0026" w:rsidRDefault="004F6C44" w:rsidP="004F6C44">
            <w:pPr>
              <w:widowControl w:val="0"/>
              <w:ind w:left="28" w:right="28"/>
              <w:jc w:val="center"/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lastRenderedPageBreak/>
              <w:t>1</w:t>
            </w:r>
          </w:p>
        </w:tc>
        <w:tc>
          <w:tcPr>
            <w:tcW w:w="1131" w:type="pct"/>
            <w:shd w:val="clear" w:color="auto" w:fill="FFFFFF"/>
            <w:hideMark/>
          </w:tcPr>
          <w:p w14:paraId="626FB260" w14:textId="77777777" w:rsidR="004F6C44" w:rsidRPr="00FF0026" w:rsidRDefault="004F6C44" w:rsidP="004F6C44">
            <w:pPr>
              <w:widowControl w:val="0"/>
              <w:ind w:left="28" w:right="28"/>
              <w:jc w:val="center"/>
              <w:rPr>
                <w:i/>
                <w:sz w:val="16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00" w:type="pct"/>
            <w:shd w:val="clear" w:color="auto" w:fill="FFFFFF"/>
            <w:hideMark/>
          </w:tcPr>
          <w:p w14:paraId="721B019C" w14:textId="77777777" w:rsidR="004F6C44" w:rsidRPr="00FF0026" w:rsidRDefault="004F6C44" w:rsidP="004F6C44">
            <w:pPr>
              <w:widowControl w:val="0"/>
              <w:ind w:left="28" w:right="28"/>
              <w:jc w:val="center"/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4F6C44" w:rsidRPr="00FF0026" w14:paraId="13C8141E" w14:textId="77777777" w:rsidTr="004F6C44">
        <w:trPr>
          <w:trHeight w:val="20"/>
        </w:trPr>
        <w:tc>
          <w:tcPr>
            <w:tcW w:w="1269" w:type="pct"/>
            <w:vMerge w:val="restart"/>
            <w:shd w:val="clear" w:color="auto" w:fill="FFFFFF"/>
          </w:tcPr>
          <w:p w14:paraId="23904C62" w14:textId="77777777" w:rsidR="004F6C44" w:rsidRPr="00FF0026" w:rsidRDefault="004F6C4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71CF0DD6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2F52BA76" w14:textId="77777777" w:rsidR="004F6C44" w:rsidRPr="00FF0026" w:rsidRDefault="004F6C44" w:rsidP="006B11DC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 w:rsidR="008A2DA4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</w:t>
            </w:r>
            <w:r w:rsidR="003F3F1D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избирательн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</w:t>
            </w:r>
            <w:r w:rsidR="003F3F1D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необходимой для организации работы комиссии в дни голосования, для подведения итогов голосования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печат</w:t>
            </w:r>
            <w:r w:rsidR="006B11D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</w:t>
            </w:r>
            <w:r w:rsidR="003F3F1D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4F6C44" w:rsidRPr="00FF0026" w14:paraId="485F04B2" w14:textId="77777777" w:rsidTr="004F6C44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7DB86ECE" w14:textId="77777777" w:rsidR="004F6C44" w:rsidRPr="00FF0026" w:rsidRDefault="004F6C4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</w:tcPr>
          <w:p w14:paraId="277FBF9C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</w:tc>
        <w:tc>
          <w:tcPr>
            <w:tcW w:w="2600" w:type="pct"/>
            <w:shd w:val="clear" w:color="auto" w:fill="FFFFFF"/>
          </w:tcPr>
          <w:p w14:paraId="6AE6975D" w14:textId="77777777" w:rsidR="004F6C44" w:rsidRPr="00FF0026" w:rsidRDefault="004F6C44" w:rsidP="00F472AB">
            <w:pPr>
              <w:pStyle w:val="af6"/>
              <w:widowControl w:val="0"/>
              <w:numPr>
                <w:ilvl w:val="0"/>
                <w:numId w:val="2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выключение АРМ 1 КСА ТИК, АРМ 2 КСА ТИК. </w:t>
            </w:r>
          </w:p>
          <w:p w14:paraId="2B49C6DE" w14:textId="77777777" w:rsidR="004F6C44" w:rsidRPr="00FF0026" w:rsidRDefault="004F6C44" w:rsidP="00F472AB">
            <w:pPr>
              <w:pStyle w:val="af6"/>
              <w:widowControl w:val="0"/>
              <w:numPr>
                <w:ilvl w:val="0"/>
                <w:numId w:val="2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Закрывает помещение, в котором располагается КСА ГАС ВЫБОРЫ, опечатывает вышеуказанное помещение.</w:t>
            </w:r>
          </w:p>
        </w:tc>
      </w:tr>
      <w:tr w:rsidR="004F6C44" w:rsidRPr="00FF0026" w14:paraId="48BC5BC2" w14:textId="77777777" w:rsidTr="004F6C44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0043F689" w14:textId="77777777" w:rsidR="004F6C44" w:rsidRPr="00FF0026" w:rsidRDefault="004F6C4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4A559F64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ТИК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51D08CF4" w14:textId="77777777" w:rsidR="004F6C44" w:rsidRPr="00FF0026" w:rsidRDefault="004F6C44" w:rsidP="003F3F1D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Оказывает помощь секретарю ТИК в </w:t>
            </w:r>
            <w:r w:rsidR="008A2DA4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</w:t>
            </w:r>
            <w:r w:rsidR="003F3F1D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избирательн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</w:t>
            </w:r>
            <w:r w:rsidR="006B11D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печати</w:t>
            </w:r>
            <w:r w:rsidR="006B11DC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4F6C44" w:rsidRPr="00FF0026" w14:paraId="31B722C8" w14:textId="77777777" w:rsidTr="004F6C44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7D1909A0" w14:textId="77777777" w:rsidR="004F6C44" w:rsidRPr="00FF0026" w:rsidRDefault="004F6C4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44932B65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ТИК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5CF4ADA9" w14:textId="77777777" w:rsidR="004F6C44" w:rsidRPr="00FF0026" w:rsidRDefault="008A2DA4" w:rsidP="006B11DC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Обеспечивает сохранность и перемещение</w:t>
            </w:r>
            <w:r w:rsidR="004F6C44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необходимого оборудования комиссии</w:t>
            </w:r>
            <w:r w:rsidR="006B11D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4F6C44" w:rsidRPr="00FF0026" w14:paraId="055D3DC8" w14:textId="77777777" w:rsidTr="004F6C44">
        <w:trPr>
          <w:trHeight w:val="20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59BE2C32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Поступило сообщение о возможности продолжить работу в помещении ТИК</w:t>
            </w:r>
          </w:p>
        </w:tc>
        <w:tc>
          <w:tcPr>
            <w:tcW w:w="1131" w:type="pct"/>
            <w:shd w:val="clear" w:color="auto" w:fill="FFFFFF"/>
            <w:hideMark/>
          </w:tcPr>
          <w:p w14:paraId="6FB25653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27A69807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3D231158" w14:textId="77777777" w:rsidR="004F6C44" w:rsidRPr="00FF0026" w:rsidRDefault="004F6C44" w:rsidP="00692B39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Принимает решение о возвращении в помещение ТИК, сообщает ИК ПК</w:t>
            </w:r>
          </w:p>
        </w:tc>
      </w:tr>
      <w:tr w:rsidR="004F6C44" w:rsidRPr="00FF0026" w14:paraId="14499403" w14:textId="77777777" w:rsidTr="004F6C44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6517C8D8" w14:textId="77777777" w:rsidR="004F6C44" w:rsidRPr="00FF0026" w:rsidRDefault="004F6C4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5C80E03B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57272880" w14:textId="77777777" w:rsidR="004F6C44" w:rsidRPr="00FF0026" w:rsidRDefault="004F6C44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Информирует членов участковых избирательных комиссий, участников избирательного процесса о возвращении комиссии в помещение ТИК. </w:t>
            </w:r>
          </w:p>
        </w:tc>
      </w:tr>
      <w:tr w:rsidR="004F6C44" w:rsidRPr="00FF0026" w14:paraId="6C9F5FCE" w14:textId="77777777" w:rsidTr="004F6C44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65C004F0" w14:textId="77777777" w:rsidR="004F6C44" w:rsidRPr="00FF0026" w:rsidRDefault="004F6C4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128A60D4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Секретарь ТИК </w:t>
            </w:r>
          </w:p>
        </w:tc>
        <w:tc>
          <w:tcPr>
            <w:tcW w:w="2600" w:type="pct"/>
            <w:shd w:val="clear" w:color="auto" w:fill="FFFFFF"/>
            <w:hideMark/>
          </w:tcPr>
          <w:p w14:paraId="61B15F3C" w14:textId="77777777" w:rsidR="004F6C44" w:rsidRPr="00FF0026" w:rsidRDefault="004F6C44" w:rsidP="003F3F1D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 w:rsidR="008A2DA4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 ТИК избирательн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необходимой для организации работы комиссии в дни голосования, для подведения итогов голосования</w:t>
            </w:r>
            <w:r w:rsidR="006B11D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печати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8A2DA4" w:rsidRPr="00FF0026" w14:paraId="11655920" w14:textId="77777777" w:rsidTr="004F6C44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392B47F7" w14:textId="77777777" w:rsidR="008A2DA4" w:rsidRPr="00FF0026" w:rsidRDefault="008A2DA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</w:tcPr>
          <w:p w14:paraId="4C749862" w14:textId="77777777" w:rsidR="008A2DA4" w:rsidRPr="004F6C44" w:rsidRDefault="008A2DA4" w:rsidP="008A2DA4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ТИК</w:t>
            </w:r>
          </w:p>
        </w:tc>
        <w:tc>
          <w:tcPr>
            <w:tcW w:w="2600" w:type="pct"/>
            <w:shd w:val="clear" w:color="auto" w:fill="FFFFFF"/>
          </w:tcPr>
          <w:p w14:paraId="3006D6A6" w14:textId="77777777" w:rsidR="008A2DA4" w:rsidRPr="00FF0026" w:rsidRDefault="008A2DA4" w:rsidP="008A2DA4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Оказывает помощь секретарю ТИК в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ТИК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3F3F1D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избирательн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</w:t>
            </w:r>
            <w:r w:rsidR="006B11D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печати</w:t>
            </w:r>
            <w:r w:rsidR="003F3F1D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8A2DA4" w:rsidRPr="00FF0026" w14:paraId="7E88DD15" w14:textId="77777777" w:rsidTr="004F6C44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7818EAA7" w14:textId="77777777" w:rsidR="008A2DA4" w:rsidRPr="00FF0026" w:rsidRDefault="008A2DA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6EEEF430" w14:textId="61C4DE54" w:rsidR="008A2DA4" w:rsidRPr="004F6C44" w:rsidRDefault="006B11DC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</w:t>
            </w:r>
            <w:r w:rsidR="008A2DA4"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8F0C2E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</w:t>
            </w:r>
            <w:r w:rsidR="008A2DA4"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601AC873" w14:textId="77777777" w:rsidR="008A2DA4" w:rsidRPr="00FF0026" w:rsidRDefault="008A2DA4" w:rsidP="003F3F1D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 ТИК необходимого оборудования комиссии</w:t>
            </w:r>
          </w:p>
        </w:tc>
      </w:tr>
      <w:tr w:rsidR="008A2DA4" w:rsidRPr="00FF0026" w14:paraId="3AF5ED64" w14:textId="77777777" w:rsidTr="004F6C44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639671C0" w14:textId="77777777" w:rsidR="008A2DA4" w:rsidRPr="00FF0026" w:rsidRDefault="008A2DA4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</w:tcPr>
          <w:p w14:paraId="1D96CE29" w14:textId="77777777" w:rsidR="008A2DA4" w:rsidRPr="004F6C44" w:rsidRDefault="008A2DA4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</w:tc>
        <w:tc>
          <w:tcPr>
            <w:tcW w:w="2600" w:type="pct"/>
            <w:shd w:val="clear" w:color="auto" w:fill="FFFFFF"/>
          </w:tcPr>
          <w:p w14:paraId="3D6FB497" w14:textId="77777777" w:rsidR="008A2DA4" w:rsidRPr="00FF0026" w:rsidRDefault="008A2DA4" w:rsidP="00F472AB">
            <w:pPr>
              <w:pStyle w:val="af6"/>
              <w:widowControl w:val="0"/>
              <w:numPr>
                <w:ilvl w:val="0"/>
                <w:numId w:val="3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Открывает помещение, в котором располагается КСА ГАС Выборы. </w:t>
            </w:r>
          </w:p>
          <w:p w14:paraId="016FD974" w14:textId="77777777" w:rsidR="008A2DA4" w:rsidRPr="00FF0026" w:rsidRDefault="008A2DA4" w:rsidP="00F472AB">
            <w:pPr>
              <w:pStyle w:val="af6"/>
              <w:widowControl w:val="0"/>
              <w:numPr>
                <w:ilvl w:val="0"/>
                <w:numId w:val="3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включение АРМ 1 КСА ТИК, АРМ 2 КСА ТИК. </w:t>
            </w:r>
          </w:p>
        </w:tc>
      </w:tr>
    </w:tbl>
    <w:p w14:paraId="07A0DC4A" w14:textId="77777777" w:rsidR="00FF0026" w:rsidRPr="00FF0026" w:rsidRDefault="00FF0026" w:rsidP="00C304D5">
      <w:pPr>
        <w:jc w:val="center"/>
        <w:rPr>
          <w:b/>
          <w:szCs w:val="28"/>
        </w:rPr>
      </w:pPr>
    </w:p>
    <w:p w14:paraId="412FC259" w14:textId="77777777" w:rsidR="00C304D5" w:rsidRPr="00FF0026" w:rsidRDefault="00D07252" w:rsidP="00C304D5">
      <w:pPr>
        <w:jc w:val="center"/>
        <w:rPr>
          <w:b/>
          <w:szCs w:val="28"/>
        </w:rPr>
      </w:pP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Действия </w:t>
      </w:r>
      <w:r w:rsidRPr="00FF0026">
        <w:rPr>
          <w:rFonts w:eastAsia="Calibri"/>
          <w:b/>
          <w:szCs w:val="28"/>
          <w:lang w:eastAsia="en-US"/>
        </w:rPr>
        <w:t>территориальной избирательной комиссии</w:t>
      </w:r>
      <w:r w:rsidR="00C304D5" w:rsidRPr="00FF0026">
        <w:rPr>
          <w:b/>
          <w:szCs w:val="28"/>
        </w:rPr>
        <w:t xml:space="preserve"> при получении сообщения о ракетной опасности</w:t>
      </w:r>
    </w:p>
    <w:p w14:paraId="603FA466" w14:textId="77777777" w:rsidR="00FF0026" w:rsidRPr="00FF0026" w:rsidRDefault="00FF0026" w:rsidP="00C304D5">
      <w:pPr>
        <w:jc w:val="center"/>
        <w:rPr>
          <w:b/>
          <w:szCs w:val="28"/>
        </w:rPr>
      </w:pPr>
    </w:p>
    <w:tbl>
      <w:tblPr>
        <w:tblOverlap w:val="never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2112"/>
        <w:gridCol w:w="5006"/>
      </w:tblGrid>
      <w:tr w:rsidR="00C304D5" w:rsidRPr="00FF0026" w14:paraId="4EE52935" w14:textId="77777777" w:rsidTr="00BA1DEC">
        <w:trPr>
          <w:trHeight w:val="20"/>
        </w:trPr>
        <w:tc>
          <w:tcPr>
            <w:tcW w:w="1269" w:type="pct"/>
            <w:shd w:val="clear" w:color="auto" w:fill="FFFFFF"/>
            <w:hideMark/>
          </w:tcPr>
          <w:p w14:paraId="0492D59E" w14:textId="77777777" w:rsidR="00C304D5" w:rsidRPr="00FF0026" w:rsidRDefault="00C304D5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Событие</w:t>
            </w:r>
          </w:p>
        </w:tc>
        <w:tc>
          <w:tcPr>
            <w:tcW w:w="1107" w:type="pct"/>
            <w:shd w:val="clear" w:color="auto" w:fill="FFFFFF"/>
            <w:hideMark/>
          </w:tcPr>
          <w:p w14:paraId="1019CBD8" w14:textId="77777777" w:rsidR="00C304D5" w:rsidRPr="00FF0026" w:rsidRDefault="00C304D5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624" w:type="pct"/>
            <w:shd w:val="clear" w:color="auto" w:fill="FFFFFF"/>
            <w:hideMark/>
          </w:tcPr>
          <w:p w14:paraId="48ADCED9" w14:textId="77777777" w:rsidR="00C304D5" w:rsidRPr="00FF0026" w:rsidRDefault="00C304D5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Действия</w:t>
            </w:r>
          </w:p>
        </w:tc>
      </w:tr>
      <w:tr w:rsidR="00FF0026" w:rsidRPr="00FF0026" w14:paraId="5704CBAA" w14:textId="77777777" w:rsidTr="00BA1DEC">
        <w:trPr>
          <w:trHeight w:val="20"/>
        </w:trPr>
        <w:tc>
          <w:tcPr>
            <w:tcW w:w="1269" w:type="pct"/>
            <w:shd w:val="clear" w:color="auto" w:fill="FFFFFF"/>
          </w:tcPr>
          <w:p w14:paraId="486AAFF1" w14:textId="77777777" w:rsidR="00FF0026" w:rsidRPr="00FF0026" w:rsidRDefault="00FF0026" w:rsidP="00422CBE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107" w:type="pct"/>
            <w:shd w:val="clear" w:color="auto" w:fill="FFFFFF"/>
          </w:tcPr>
          <w:p w14:paraId="3FEC9AA6" w14:textId="77777777" w:rsidR="00FF0026" w:rsidRPr="00FF0026" w:rsidRDefault="00FF0026" w:rsidP="00422CBE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24" w:type="pct"/>
            <w:shd w:val="clear" w:color="auto" w:fill="FFFFFF"/>
          </w:tcPr>
          <w:p w14:paraId="72F5B3EF" w14:textId="77777777" w:rsidR="00FF0026" w:rsidRPr="00FF0026" w:rsidRDefault="00FF0026" w:rsidP="00422CBE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BA1DEC" w:rsidRPr="00FF0026" w14:paraId="418C93D5" w14:textId="77777777" w:rsidTr="00BA1DEC">
        <w:trPr>
          <w:trHeight w:val="20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6E060BB3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Сигнал сирены и/или повторяющегося голосового сообщения </w:t>
            </w:r>
            <w:r w:rsidRPr="004F6C44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«Внимание! Ракетная опасность!»</w:t>
            </w:r>
          </w:p>
        </w:tc>
        <w:tc>
          <w:tcPr>
            <w:tcW w:w="1107" w:type="pct"/>
            <w:shd w:val="clear" w:color="auto" w:fill="FFFFFF"/>
            <w:hideMark/>
          </w:tcPr>
          <w:p w14:paraId="78FBD526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Председатель</w:t>
            </w:r>
          </w:p>
          <w:p w14:paraId="243AA322" w14:textId="77777777" w:rsidR="00BA1DEC" w:rsidRDefault="00BA1DEC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702D0E35" w14:textId="6B575C1B" w:rsidR="000D144F" w:rsidRPr="00FF0026" w:rsidRDefault="000D144F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FFFFFF"/>
            <w:hideMark/>
          </w:tcPr>
          <w:p w14:paraId="0B870DC1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Сообщает лицам, присутствующим в помещении ТИК, о </w:t>
            </w:r>
            <w:r w:rsidRPr="00FF0026">
              <w:rPr>
                <w:bCs/>
                <w:sz w:val="24"/>
                <w:szCs w:val="24"/>
                <w:shd w:val="clear" w:color="auto" w:fill="FFFFFF"/>
              </w:rPr>
              <w:t>сигнале сирены и/или повторяющегося голосового сообщения «Внимание! Ракетная опасность!»</w:t>
            </w:r>
          </w:p>
          <w:p w14:paraId="57275A63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Объявляет о приостановлении работы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комиссии</w:t>
            </w:r>
          </w:p>
          <w:p w14:paraId="1BC3676D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ответственному лицу о необходимости открытия помещения</w:t>
            </w:r>
            <w:r w:rsidR="006B11DC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(места)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предназначенного для укрытия с размещением информации о его местонахождении</w:t>
            </w:r>
          </w:p>
          <w:p w14:paraId="326383CF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ИК ПК о принятом решении</w:t>
            </w:r>
          </w:p>
          <w:p w14:paraId="2EC4736B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Начинает и контролирует перемещение лиц, присутствующих в помещении ТИК, в помещение (место), предназначенное для укрытия</w:t>
            </w:r>
          </w:p>
        </w:tc>
      </w:tr>
      <w:tr w:rsidR="00BA1DEC" w:rsidRPr="00FF0026" w14:paraId="2C564DEB" w14:textId="77777777" w:rsidTr="00BA1DEC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4910228D" w14:textId="77777777" w:rsidR="00BA1DEC" w:rsidRPr="00FF0026" w:rsidRDefault="00BA1DEC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0B0A62B4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</w:tc>
        <w:tc>
          <w:tcPr>
            <w:tcW w:w="2624" w:type="pct"/>
            <w:shd w:val="clear" w:color="auto" w:fill="FFFFFF"/>
            <w:hideMark/>
          </w:tcPr>
          <w:p w14:paraId="287940F3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Осуществляет опечатывание кабинетов комиссии (ставит свою подпись и печать ТИК).</w:t>
            </w:r>
          </w:p>
          <w:p w14:paraId="4EBD6E89" w14:textId="77777777" w:rsidR="00BA1DEC" w:rsidRPr="00FF0026" w:rsidRDefault="008A2DA4" w:rsidP="00455C92">
            <w:pPr>
              <w:pStyle w:val="af6"/>
              <w:widowControl w:val="0"/>
              <w:ind w:left="256" w:right="2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О</w:t>
            </w:r>
            <w:r w:rsidR="00BA1DEC" w:rsidRPr="00FF0026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борудование остается в помещении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544669D1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Оказывает помощь в перемещении участников избирательного процесса в помещение (место), предназначенное для укрытия.</w:t>
            </w:r>
          </w:p>
        </w:tc>
      </w:tr>
      <w:tr w:rsidR="00BA1DEC" w:rsidRPr="00FF0026" w14:paraId="6BEB22B0" w14:textId="77777777" w:rsidTr="00BA1DEC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05F805CB" w14:textId="77777777" w:rsidR="00BA1DEC" w:rsidRPr="00FF0026" w:rsidRDefault="00BA1DEC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1702F2EC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</w:p>
        </w:tc>
        <w:tc>
          <w:tcPr>
            <w:tcW w:w="2624" w:type="pct"/>
            <w:shd w:val="clear" w:color="auto" w:fill="FFFFFF"/>
            <w:hideMark/>
          </w:tcPr>
          <w:p w14:paraId="672E07B9" w14:textId="77777777" w:rsidR="00BA1DEC" w:rsidRPr="00FF0026" w:rsidRDefault="00BA1DEC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Собирает документацию комиссии и помещает в сейф, который опечатывается. Ключи от сейфа(</w:t>
            </w:r>
            <w:proofErr w:type="spellStart"/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ов</w:t>
            </w:r>
            <w:proofErr w:type="spellEnd"/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) остаются у секретаря ТИК.</w:t>
            </w:r>
          </w:p>
        </w:tc>
      </w:tr>
      <w:tr w:rsidR="00BA1DEC" w:rsidRPr="00FF0026" w14:paraId="7103E150" w14:textId="77777777" w:rsidTr="00BA1DEC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369EBC04" w14:textId="77777777" w:rsidR="00BA1DEC" w:rsidRPr="00FF0026" w:rsidRDefault="00BA1DEC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</w:tcPr>
          <w:p w14:paraId="029FA585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</w:tc>
        <w:tc>
          <w:tcPr>
            <w:tcW w:w="2624" w:type="pct"/>
            <w:shd w:val="clear" w:color="auto" w:fill="FFFFFF"/>
          </w:tcPr>
          <w:p w14:paraId="419D9E68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выключение АРМ 1 КСА ТИК, АРМ 2 КСА ТИК. </w:t>
            </w:r>
          </w:p>
          <w:p w14:paraId="56D2D360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Закрывает помещение, в котором располагается КСА ГАС ВЫБОРЫ, опечатывает вышеуказанное помещение.</w:t>
            </w:r>
          </w:p>
        </w:tc>
      </w:tr>
      <w:tr w:rsidR="004F6C44" w:rsidRPr="00FF0026" w14:paraId="77F1C012" w14:textId="77777777" w:rsidTr="00BA1DEC">
        <w:trPr>
          <w:trHeight w:val="20"/>
        </w:trPr>
        <w:tc>
          <w:tcPr>
            <w:tcW w:w="1269" w:type="pct"/>
            <w:vMerge w:val="restart"/>
            <w:shd w:val="clear" w:color="auto" w:fill="FFFFFF"/>
          </w:tcPr>
          <w:p w14:paraId="3CE7B94B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sz w:val="24"/>
                <w:szCs w:val="24"/>
              </w:rPr>
              <w:t>При нахождении в укрытии</w:t>
            </w:r>
          </w:p>
        </w:tc>
        <w:tc>
          <w:tcPr>
            <w:tcW w:w="1107" w:type="pct"/>
            <w:shd w:val="clear" w:color="auto" w:fill="FFFFFF"/>
            <w:hideMark/>
          </w:tcPr>
          <w:p w14:paraId="2E2BEFDC" w14:textId="77777777" w:rsidR="004F6C44" w:rsidRDefault="004F6C44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 ТИК</w:t>
            </w:r>
          </w:p>
          <w:p w14:paraId="20BC3635" w14:textId="62341AA7" w:rsidR="000D144F" w:rsidRPr="004F6C44" w:rsidRDefault="000D144F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FFFFFF"/>
            <w:hideMark/>
          </w:tcPr>
          <w:p w14:paraId="6F785F6D" w14:textId="77777777" w:rsidR="004F6C44" w:rsidRPr="00FF0026" w:rsidRDefault="004F6C44" w:rsidP="009C1502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sz w:val="24"/>
                <w:szCs w:val="24"/>
              </w:rPr>
              <w:t>Информирует лиц присутствующих об имеющихся запасах (вода, медикаменты).</w:t>
            </w:r>
          </w:p>
        </w:tc>
      </w:tr>
      <w:tr w:rsidR="004F6C44" w:rsidRPr="00FF0026" w14:paraId="795DE362" w14:textId="77777777" w:rsidTr="00BA1DEC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10626CE6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2AF87EDC" w14:textId="77777777" w:rsidR="004F6C44" w:rsidRPr="004F6C44" w:rsidRDefault="004F6C44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</w:p>
        </w:tc>
        <w:tc>
          <w:tcPr>
            <w:tcW w:w="2624" w:type="pct"/>
            <w:shd w:val="clear" w:color="auto" w:fill="FFFFFF"/>
            <w:hideMark/>
          </w:tcPr>
          <w:p w14:paraId="1A278675" w14:textId="77777777" w:rsidR="004F6C44" w:rsidRPr="00FF0026" w:rsidRDefault="004F6C44" w:rsidP="009C1502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Отслеживает </w:t>
            </w:r>
            <w:r w:rsidRPr="00FF0026">
              <w:rPr>
                <w:bCs/>
                <w:sz w:val="24"/>
                <w:szCs w:val="24"/>
                <w:shd w:val="clear" w:color="auto" w:fill="FFFFFF"/>
              </w:rPr>
              <w:t xml:space="preserve">смс-сообщения в телефоне или оповещения по громкоговорителям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для получения актуальных данных и инструкций. </w:t>
            </w:r>
          </w:p>
        </w:tc>
      </w:tr>
      <w:tr w:rsidR="00BA1DEC" w:rsidRPr="00FF0026" w14:paraId="182D8704" w14:textId="77777777" w:rsidTr="00BA1DEC">
        <w:trPr>
          <w:trHeight w:val="557"/>
        </w:trPr>
        <w:tc>
          <w:tcPr>
            <w:tcW w:w="1269" w:type="pct"/>
            <w:vMerge w:val="restart"/>
            <w:shd w:val="clear" w:color="auto" w:fill="FFFFFF"/>
          </w:tcPr>
          <w:p w14:paraId="21E91F3D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 сигнал «Отбой ракетной опасности»</w:t>
            </w:r>
          </w:p>
        </w:tc>
        <w:tc>
          <w:tcPr>
            <w:tcW w:w="1107" w:type="pct"/>
            <w:shd w:val="clear" w:color="auto" w:fill="FFFFFF"/>
            <w:hideMark/>
          </w:tcPr>
          <w:p w14:paraId="07602BB9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0F7A1367" w14:textId="606D7526" w:rsidR="00BA1DEC" w:rsidRPr="004F6C44" w:rsidRDefault="000D144F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</w:t>
            </w:r>
            <w:r w:rsidR="00BA1DEC"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ИК</w:t>
            </w:r>
          </w:p>
        </w:tc>
        <w:tc>
          <w:tcPr>
            <w:tcW w:w="2624" w:type="pct"/>
            <w:shd w:val="clear" w:color="auto" w:fill="FFFFFF"/>
            <w:hideMark/>
          </w:tcPr>
          <w:p w14:paraId="59471CED" w14:textId="77777777" w:rsidR="00BA1DEC" w:rsidRPr="00FF0026" w:rsidRDefault="00BA1DEC" w:rsidP="00692B39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Принимает решение о возвращении в помещение ТИК. Сообщает в ИК ПК.</w:t>
            </w:r>
          </w:p>
        </w:tc>
      </w:tr>
      <w:tr w:rsidR="00BA1DEC" w:rsidRPr="00FF0026" w14:paraId="5A5CB6D7" w14:textId="77777777" w:rsidTr="00BA1DEC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25A172E8" w14:textId="77777777" w:rsidR="00BA1DEC" w:rsidRPr="00FF0026" w:rsidRDefault="00BA1DEC" w:rsidP="00455C92">
            <w:pPr>
              <w:widowControl w:val="0"/>
              <w:ind w:right="28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3DC1E893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Заместитель председателя ТИК </w:t>
            </w:r>
          </w:p>
        </w:tc>
        <w:tc>
          <w:tcPr>
            <w:tcW w:w="2624" w:type="pct"/>
            <w:shd w:val="clear" w:color="auto" w:fill="FFFFFF"/>
            <w:hideMark/>
          </w:tcPr>
          <w:p w14:paraId="53043561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6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Организует перемещение членов ТИК, участников избирательного процесса в помещение ТИК</w:t>
            </w:r>
          </w:p>
          <w:p w14:paraId="6380AC3E" w14:textId="77777777" w:rsidR="00BA1DEC" w:rsidRPr="00FF0026" w:rsidRDefault="00BA1DEC" w:rsidP="00455C92">
            <w:pPr>
              <w:pStyle w:val="af6"/>
              <w:widowControl w:val="0"/>
              <w:numPr>
                <w:ilvl w:val="0"/>
                <w:numId w:val="6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Открывает кабинеты комиссии</w:t>
            </w:r>
          </w:p>
        </w:tc>
      </w:tr>
      <w:tr w:rsidR="00BA1DEC" w:rsidRPr="00FF0026" w14:paraId="7EED1F08" w14:textId="77777777" w:rsidTr="00BA1DEC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31DF3AA9" w14:textId="77777777" w:rsidR="00BA1DEC" w:rsidRPr="00FF0026" w:rsidRDefault="00BA1DEC" w:rsidP="009C1502">
            <w:pPr>
              <w:widowControl w:val="0"/>
              <w:ind w:left="28" w:right="28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07" w:type="pct"/>
            <w:shd w:val="clear" w:color="auto" w:fill="FFFFFF"/>
          </w:tcPr>
          <w:p w14:paraId="5BDA3617" w14:textId="77777777" w:rsidR="00BA1DEC" w:rsidRPr="004F6C44" w:rsidRDefault="00BA1DEC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</w:tc>
        <w:tc>
          <w:tcPr>
            <w:tcW w:w="2624" w:type="pct"/>
            <w:shd w:val="clear" w:color="auto" w:fill="FFFFFF"/>
          </w:tcPr>
          <w:p w14:paraId="5D5A023F" w14:textId="77777777" w:rsidR="00BA1DEC" w:rsidRPr="00FF0026" w:rsidRDefault="00BA1DEC" w:rsidP="00AE4941">
            <w:pPr>
              <w:pStyle w:val="af6"/>
              <w:widowControl w:val="0"/>
              <w:numPr>
                <w:ilvl w:val="0"/>
                <w:numId w:val="7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Открывает помещение, в котором располагается КСА ГАС Выборы. </w:t>
            </w:r>
          </w:p>
          <w:p w14:paraId="61150852" w14:textId="77777777" w:rsidR="00BA1DEC" w:rsidRPr="00FF0026" w:rsidRDefault="00BA1DEC" w:rsidP="00AE4941">
            <w:pPr>
              <w:pStyle w:val="af6"/>
              <w:widowControl w:val="0"/>
              <w:numPr>
                <w:ilvl w:val="0"/>
                <w:numId w:val="7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включение АРМ 1 КСА ТИК, АРМ 2 КСА ТИК. </w:t>
            </w:r>
          </w:p>
        </w:tc>
      </w:tr>
    </w:tbl>
    <w:p w14:paraId="69CC6FAA" w14:textId="77777777" w:rsidR="00FF0026" w:rsidRPr="00FF0026" w:rsidRDefault="00FF0026">
      <w:r w:rsidRPr="00FF0026"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5666"/>
      </w:tblGrid>
      <w:tr w:rsidR="00E02A1C" w:rsidRPr="00FF0026" w14:paraId="0DB31A37" w14:textId="77777777" w:rsidTr="005B28E3">
        <w:tc>
          <w:tcPr>
            <w:tcW w:w="3794" w:type="dxa"/>
          </w:tcPr>
          <w:p w14:paraId="62E4AD0A" w14:textId="77777777" w:rsidR="00E02A1C" w:rsidRPr="00FF0026" w:rsidRDefault="00E02A1C" w:rsidP="005B28E3">
            <w:pPr>
              <w:pStyle w:val="a7"/>
              <w:spacing w:line="240" w:lineRule="auto"/>
              <w:ind w:firstLine="0"/>
              <w:jc w:val="right"/>
              <w:rPr>
                <w:sz w:val="22"/>
              </w:rPr>
            </w:pPr>
            <w:r>
              <w:lastRenderedPageBreak/>
              <w:br w:type="page"/>
            </w:r>
            <w:r w:rsidRPr="00FF0026">
              <w:rPr>
                <w:szCs w:val="28"/>
              </w:rPr>
              <w:br w:type="page"/>
            </w:r>
          </w:p>
        </w:tc>
        <w:tc>
          <w:tcPr>
            <w:tcW w:w="5777" w:type="dxa"/>
          </w:tcPr>
          <w:p w14:paraId="79CF4221" w14:textId="77777777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2</w:t>
            </w:r>
          </w:p>
          <w:p w14:paraId="1F28E29A" w14:textId="28BA7C2E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  <w:r w:rsidR="000D144F">
              <w:rPr>
                <w:sz w:val="24"/>
                <w:szCs w:val="24"/>
              </w:rPr>
              <w:t>Ильинского</w:t>
            </w:r>
            <w:r w:rsidRPr="00FF0026">
              <w:rPr>
                <w:sz w:val="24"/>
                <w:szCs w:val="24"/>
              </w:rPr>
              <w:t xml:space="preserve"> муниципального округа</w:t>
            </w:r>
          </w:p>
          <w:p w14:paraId="7E89F619" w14:textId="6D5E8ADF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от </w:t>
            </w:r>
            <w:r w:rsidR="000D144F">
              <w:rPr>
                <w:sz w:val="24"/>
                <w:szCs w:val="24"/>
              </w:rPr>
              <w:t xml:space="preserve">29.07.2026 </w:t>
            </w:r>
            <w:r w:rsidRPr="00FF0026">
              <w:rPr>
                <w:sz w:val="24"/>
                <w:szCs w:val="24"/>
              </w:rPr>
              <w:t xml:space="preserve">№ </w:t>
            </w:r>
            <w:r w:rsidR="000D144F">
              <w:rPr>
                <w:sz w:val="24"/>
                <w:szCs w:val="24"/>
              </w:rPr>
              <w:t>91/02-5</w:t>
            </w:r>
            <w:r w:rsidR="005B28E3">
              <w:rPr>
                <w:sz w:val="24"/>
                <w:szCs w:val="24"/>
              </w:rPr>
              <w:t>___________</w:t>
            </w:r>
          </w:p>
        </w:tc>
      </w:tr>
    </w:tbl>
    <w:p w14:paraId="2B0170A5" w14:textId="77777777" w:rsidR="00E02A1C" w:rsidRDefault="00E02A1C" w:rsidP="00E02A1C">
      <w:pPr>
        <w:jc w:val="center"/>
        <w:rPr>
          <w:b/>
          <w:szCs w:val="28"/>
        </w:rPr>
      </w:pPr>
    </w:p>
    <w:p w14:paraId="714B3A69" w14:textId="1F749DE8" w:rsidR="00E02A1C" w:rsidRDefault="00E02A1C" w:rsidP="00E02A1C">
      <w:pPr>
        <w:jc w:val="center"/>
        <w:rPr>
          <w:b/>
          <w:szCs w:val="28"/>
        </w:rPr>
      </w:pPr>
      <w:r w:rsidRPr="00FF0026">
        <w:rPr>
          <w:b/>
          <w:szCs w:val="28"/>
        </w:rPr>
        <w:t xml:space="preserve">Распределение обязанностей членов территориальной избирательной комиссии </w:t>
      </w:r>
      <w:r w:rsidR="008F0C2E" w:rsidRPr="00CA7625">
        <w:rPr>
          <w:b/>
          <w:color w:val="000000"/>
          <w:szCs w:val="28"/>
        </w:rPr>
        <w:t>Ильинского муниципального округа</w:t>
      </w:r>
      <w:r w:rsidR="005B28E3">
        <w:rPr>
          <w:bCs/>
          <w:color w:val="000000"/>
          <w:szCs w:val="28"/>
        </w:rPr>
        <w:t xml:space="preserve"> </w:t>
      </w:r>
      <w:r w:rsidRPr="008A2DA4">
        <w:rPr>
          <w:b/>
          <w:szCs w:val="28"/>
        </w:rPr>
        <w:t xml:space="preserve">при возникновении нештатных ситуаций при проведении выборов, назначенных </w:t>
      </w:r>
      <w:r w:rsidR="008F0C2E">
        <w:rPr>
          <w:b/>
          <w:szCs w:val="28"/>
        </w:rPr>
        <w:br/>
      </w:r>
      <w:r w:rsidRPr="008A2DA4">
        <w:rPr>
          <w:b/>
          <w:szCs w:val="28"/>
        </w:rPr>
        <w:t>на 20 сентября 2026 года</w:t>
      </w:r>
    </w:p>
    <w:p w14:paraId="6E0CD17E" w14:textId="77777777" w:rsidR="00E02A1C" w:rsidRPr="00FF0026" w:rsidRDefault="00E02A1C" w:rsidP="00E02A1C">
      <w:pPr>
        <w:jc w:val="center"/>
        <w:rPr>
          <w:b/>
          <w:szCs w:val="28"/>
        </w:rPr>
      </w:pPr>
    </w:p>
    <w:tbl>
      <w:tblPr>
        <w:tblOverlap w:val="never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1"/>
        <w:gridCol w:w="2157"/>
        <w:gridCol w:w="4960"/>
      </w:tblGrid>
      <w:tr w:rsidR="005B28E3" w:rsidRPr="00FF0026" w14:paraId="776783E4" w14:textId="77777777" w:rsidTr="005B28E3">
        <w:trPr>
          <w:trHeight w:val="20"/>
        </w:trPr>
        <w:tc>
          <w:tcPr>
            <w:tcW w:w="1269" w:type="pct"/>
            <w:shd w:val="clear" w:color="auto" w:fill="FFFFFF"/>
            <w:hideMark/>
          </w:tcPr>
          <w:p w14:paraId="7CCDB8A5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Событие</w:t>
            </w:r>
          </w:p>
        </w:tc>
        <w:tc>
          <w:tcPr>
            <w:tcW w:w="1131" w:type="pct"/>
            <w:shd w:val="clear" w:color="auto" w:fill="FFFFFF"/>
            <w:hideMark/>
          </w:tcPr>
          <w:p w14:paraId="7B31851A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600" w:type="pct"/>
            <w:shd w:val="clear" w:color="auto" w:fill="FFFFFF"/>
            <w:hideMark/>
          </w:tcPr>
          <w:p w14:paraId="35CC3DB1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Действия</w:t>
            </w:r>
          </w:p>
        </w:tc>
      </w:tr>
      <w:tr w:rsidR="005B28E3" w:rsidRPr="00FF0026" w14:paraId="0A8DDD43" w14:textId="77777777" w:rsidTr="005B28E3">
        <w:trPr>
          <w:trHeight w:val="20"/>
        </w:trPr>
        <w:tc>
          <w:tcPr>
            <w:tcW w:w="1269" w:type="pct"/>
            <w:shd w:val="clear" w:color="auto" w:fill="FFFFFF"/>
          </w:tcPr>
          <w:p w14:paraId="593BC4CD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131" w:type="pct"/>
            <w:shd w:val="clear" w:color="auto" w:fill="FFFFFF"/>
          </w:tcPr>
          <w:p w14:paraId="64F9D9CB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i/>
                <w:sz w:val="16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00" w:type="pct"/>
            <w:shd w:val="clear" w:color="auto" w:fill="FFFFFF"/>
          </w:tcPr>
          <w:p w14:paraId="60251B1C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5B28E3" w:rsidRPr="00FF0026" w14:paraId="58D22BDD" w14:textId="77777777" w:rsidTr="005B28E3">
        <w:trPr>
          <w:trHeight w:val="20"/>
        </w:trPr>
        <w:tc>
          <w:tcPr>
            <w:tcW w:w="1269" w:type="pct"/>
            <w:shd w:val="clear" w:color="auto" w:fill="FFFFFF"/>
            <w:hideMark/>
          </w:tcPr>
          <w:p w14:paraId="7F6E0FE1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Поступило сообщение о возможности теракта</w:t>
            </w:r>
          </w:p>
        </w:tc>
        <w:tc>
          <w:tcPr>
            <w:tcW w:w="1131" w:type="pct"/>
            <w:shd w:val="clear" w:color="auto" w:fill="FFFFFF"/>
            <w:hideMark/>
          </w:tcPr>
          <w:p w14:paraId="3C6421F3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12C0CAE6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687740D1" w14:textId="0934A550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Худеева</w:t>
            </w:r>
            <w:proofErr w:type="spellEnd"/>
            <w:r>
              <w:rPr>
                <w:i/>
                <w:sz w:val="24"/>
                <w:szCs w:val="24"/>
              </w:rPr>
              <w:t xml:space="preserve"> Л.С.</w:t>
            </w:r>
          </w:p>
        </w:tc>
        <w:tc>
          <w:tcPr>
            <w:tcW w:w="2600" w:type="pct"/>
            <w:shd w:val="clear" w:color="auto" w:fill="FFFFFF"/>
            <w:hideMark/>
          </w:tcPr>
          <w:p w14:paraId="41FE6E16" w14:textId="77777777" w:rsidR="005B28E3" w:rsidRPr="00FF0026" w:rsidRDefault="005B28E3" w:rsidP="005B28E3">
            <w:pPr>
              <w:widowControl w:val="0"/>
              <w:ind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об угрозе: сотруднику полиции (при его отсутствии – во временный оперативный штаб), членам ТИК, ИК ПК</w:t>
            </w:r>
          </w:p>
        </w:tc>
      </w:tr>
      <w:tr w:rsidR="005B28E3" w:rsidRPr="00FF0026" w14:paraId="45E0516B" w14:textId="77777777" w:rsidTr="005B28E3">
        <w:trPr>
          <w:trHeight w:val="20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11E9B061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Принято решение временного оперативного штаба о</w:t>
            </w:r>
          </w:p>
          <w:p w14:paraId="4D202CB7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целесообразности</w:t>
            </w:r>
          </w:p>
          <w:p w14:paraId="66603A26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эвакуации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</w:t>
            </w:r>
          </w:p>
        </w:tc>
        <w:tc>
          <w:tcPr>
            <w:tcW w:w="1131" w:type="pct"/>
            <w:shd w:val="clear" w:color="auto" w:fill="FFFFFF"/>
            <w:hideMark/>
          </w:tcPr>
          <w:p w14:paraId="14A3C38F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4E4C34BB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6992132C" w14:textId="5C8FBE74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Худеева</w:t>
            </w:r>
            <w:proofErr w:type="spellEnd"/>
            <w:r>
              <w:rPr>
                <w:i/>
                <w:sz w:val="24"/>
                <w:szCs w:val="24"/>
              </w:rPr>
              <w:t xml:space="preserve"> Л.С.</w:t>
            </w:r>
          </w:p>
        </w:tc>
        <w:tc>
          <w:tcPr>
            <w:tcW w:w="2600" w:type="pct"/>
            <w:shd w:val="clear" w:color="auto" w:fill="FFFFFF"/>
            <w:hideMark/>
          </w:tcPr>
          <w:p w14:paraId="23F6711A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1"/>
              </w:numPr>
              <w:ind w:left="210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Объявляет о приостановлении работы ТИК в помещении комиссии, о новом месте размещения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(резервном помещении)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 Сообщает ИК ПК о принятом решении.</w:t>
            </w:r>
          </w:p>
          <w:p w14:paraId="405DBE6C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1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Начинает и контролирует эвакуацию членов комиссии, иных участников избирательного процесса</w:t>
            </w:r>
          </w:p>
          <w:p w14:paraId="675F161D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1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ответственному лицу о необходимости открытия резервного помещения ТИК</w:t>
            </w:r>
          </w:p>
        </w:tc>
      </w:tr>
      <w:tr w:rsidR="005B28E3" w:rsidRPr="00FF0026" w14:paraId="06E56ECE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49A04B84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7E71FA00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  <w:p w14:paraId="257DD209" w14:textId="3D9D80B7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Таскаева Н.М.</w:t>
            </w:r>
          </w:p>
        </w:tc>
        <w:tc>
          <w:tcPr>
            <w:tcW w:w="2600" w:type="pct"/>
            <w:shd w:val="clear" w:color="auto" w:fill="FFFFFF"/>
            <w:hideMark/>
          </w:tcPr>
          <w:p w14:paraId="66EF56E5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Организует информирование членов участковых избирательных комиссий, участников избирательного процесса о месте расположения резервного помещения ТИК. </w:t>
            </w:r>
          </w:p>
        </w:tc>
      </w:tr>
      <w:tr w:rsidR="005B28E3" w:rsidRPr="00FF0026" w14:paraId="72420DA4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2AD87F9F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7B041114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</w:p>
          <w:p w14:paraId="4EA4C5BC" w14:textId="32FB6377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Опутина</w:t>
            </w:r>
            <w:proofErr w:type="spellEnd"/>
            <w:r>
              <w:rPr>
                <w:i/>
                <w:sz w:val="24"/>
                <w:szCs w:val="24"/>
              </w:rPr>
              <w:t xml:space="preserve"> Т.И.</w:t>
            </w:r>
          </w:p>
        </w:tc>
        <w:tc>
          <w:tcPr>
            <w:tcW w:w="2600" w:type="pct"/>
            <w:shd w:val="clear" w:color="auto" w:fill="FFFFFF"/>
            <w:hideMark/>
          </w:tcPr>
          <w:p w14:paraId="2242A85F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избирательн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необходимой для организации работы комиссии в дни голосования, для подведения итогов голосования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печати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5B28E3" w:rsidRPr="00FF0026" w14:paraId="0E869849" w14:textId="77777777" w:rsidTr="005B28E3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6B123134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</w:tcPr>
          <w:p w14:paraId="5E581EF4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  <w:p w14:paraId="33F695FF" w14:textId="53DD1994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Луконцев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И.Р.</w:t>
            </w:r>
          </w:p>
        </w:tc>
        <w:tc>
          <w:tcPr>
            <w:tcW w:w="2600" w:type="pct"/>
            <w:shd w:val="clear" w:color="auto" w:fill="FFFFFF"/>
          </w:tcPr>
          <w:p w14:paraId="15E52617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2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выключение АРМ 1 КСА ТИК, АРМ 2 КСА ТИК. </w:t>
            </w:r>
          </w:p>
          <w:p w14:paraId="12F2FAA7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2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Закрывает помещение, в котором располагается КСА ГАС ВЫБОРЫ, опечатывает вышеуказанное помещение.</w:t>
            </w:r>
          </w:p>
        </w:tc>
      </w:tr>
      <w:tr w:rsidR="005B28E3" w:rsidRPr="00FF0026" w14:paraId="5F77E5AE" w14:textId="77777777" w:rsidTr="005B28E3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5C8CE429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3A97C4C6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ТИК</w:t>
            </w:r>
          </w:p>
          <w:p w14:paraId="2419E937" w14:textId="07EB74F3" w:rsidR="000D144F" w:rsidRPr="004F6C44" w:rsidRDefault="00325610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Пепеляева Н.А.</w:t>
            </w:r>
          </w:p>
        </w:tc>
        <w:tc>
          <w:tcPr>
            <w:tcW w:w="2600" w:type="pct"/>
            <w:shd w:val="clear" w:color="auto" w:fill="FFFFFF"/>
            <w:hideMark/>
          </w:tcPr>
          <w:p w14:paraId="1114A12D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Оказывает помощь секретарю ТИК в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избирательн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документации, печати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5B28E3" w:rsidRPr="00FF0026" w14:paraId="358E8AF1" w14:textId="77777777" w:rsidTr="005B28E3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15B3361B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6060F44F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ТИК</w:t>
            </w:r>
          </w:p>
          <w:p w14:paraId="172F60E2" w14:textId="7AB98A6A" w:rsidR="00325610" w:rsidRPr="004F6C44" w:rsidRDefault="00325610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Гилев</w:t>
            </w:r>
            <w:proofErr w:type="spellEnd"/>
            <w:r>
              <w:rPr>
                <w:i/>
                <w:sz w:val="24"/>
                <w:szCs w:val="24"/>
              </w:rPr>
              <w:t xml:space="preserve"> А.И.</w:t>
            </w:r>
          </w:p>
        </w:tc>
        <w:tc>
          <w:tcPr>
            <w:tcW w:w="2600" w:type="pct"/>
            <w:shd w:val="clear" w:color="auto" w:fill="FFFFFF"/>
            <w:hideMark/>
          </w:tcPr>
          <w:p w14:paraId="0FA484FD" w14:textId="77777777" w:rsidR="005B28E3" w:rsidRPr="00FF0026" w:rsidRDefault="005B28E3" w:rsidP="005B28E3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Обеспечивает сохранность и 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необходимого оборудования комиссии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5B28E3" w:rsidRPr="00FF0026" w14:paraId="470CD617" w14:textId="77777777" w:rsidTr="005B28E3">
        <w:trPr>
          <w:trHeight w:val="20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38751FC2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Поступило сообщение о возможности </w:t>
            </w: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продолжить работу в помещении ТИК</w:t>
            </w:r>
          </w:p>
        </w:tc>
        <w:tc>
          <w:tcPr>
            <w:tcW w:w="1131" w:type="pct"/>
            <w:shd w:val="clear" w:color="auto" w:fill="FFFFFF"/>
            <w:hideMark/>
          </w:tcPr>
          <w:p w14:paraId="00503803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Председатель</w:t>
            </w:r>
          </w:p>
          <w:p w14:paraId="7F711318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20817919" w14:textId="2FF68012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Худеева</w:t>
            </w:r>
            <w:proofErr w:type="spellEnd"/>
            <w:r>
              <w:rPr>
                <w:i/>
                <w:sz w:val="24"/>
                <w:szCs w:val="24"/>
              </w:rPr>
              <w:t xml:space="preserve"> Л.С.</w:t>
            </w:r>
          </w:p>
        </w:tc>
        <w:tc>
          <w:tcPr>
            <w:tcW w:w="2600" w:type="pct"/>
            <w:shd w:val="clear" w:color="auto" w:fill="FFFFFF"/>
            <w:hideMark/>
          </w:tcPr>
          <w:p w14:paraId="220F7BCB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Принимает решение о возвращении в помещение ТИК, сообщает ИК ПК</w:t>
            </w:r>
          </w:p>
        </w:tc>
      </w:tr>
      <w:tr w:rsidR="005B28E3" w:rsidRPr="00FF0026" w14:paraId="3C59EFFA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527E04CD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47CE5222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  <w:p w14:paraId="478AFB26" w14:textId="5131BC7D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Таскаева Н.М.</w:t>
            </w:r>
          </w:p>
        </w:tc>
        <w:tc>
          <w:tcPr>
            <w:tcW w:w="2600" w:type="pct"/>
            <w:shd w:val="clear" w:color="auto" w:fill="FFFFFF"/>
            <w:hideMark/>
          </w:tcPr>
          <w:p w14:paraId="39D1B001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Информирует членов участковых избирательных комиссий, участников избирательного процесса о возвращении комиссии в помещение ТИК. </w:t>
            </w:r>
          </w:p>
        </w:tc>
      </w:tr>
      <w:tr w:rsidR="005B28E3" w:rsidRPr="00FF0026" w14:paraId="0203CF0C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61582CF3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5C0B2699" w14:textId="77777777" w:rsidR="000D144F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</w:p>
          <w:p w14:paraId="0EC14C09" w14:textId="32D492CD" w:rsidR="005B28E3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Опутина</w:t>
            </w:r>
            <w:proofErr w:type="spellEnd"/>
            <w:r>
              <w:rPr>
                <w:i/>
                <w:sz w:val="24"/>
                <w:szCs w:val="24"/>
              </w:rPr>
              <w:t xml:space="preserve"> Т.И.</w:t>
            </w:r>
            <w:r w:rsidR="005B28E3"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2600" w:type="pct"/>
            <w:shd w:val="clear" w:color="auto" w:fill="FFFFFF"/>
            <w:hideMark/>
          </w:tcPr>
          <w:p w14:paraId="288E9C02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 ТИК избирательн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необходимой для организации работы комиссии в дни голосования, для подведения итогов голосования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печати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5B28E3" w:rsidRPr="00FF0026" w14:paraId="4DB67C08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672ABC6D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</w:tcPr>
          <w:p w14:paraId="74EDAC6C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ТИК</w:t>
            </w:r>
          </w:p>
          <w:p w14:paraId="6D8B7CDC" w14:textId="5CFCB1E1" w:rsidR="00325610" w:rsidRPr="004F6C44" w:rsidRDefault="00325610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Пепеляева Н.А.</w:t>
            </w:r>
          </w:p>
        </w:tc>
        <w:tc>
          <w:tcPr>
            <w:tcW w:w="2600" w:type="pct"/>
            <w:shd w:val="clear" w:color="auto" w:fill="FFFFFF"/>
          </w:tcPr>
          <w:p w14:paraId="1B41FDE8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Оказывает помощь секретарю ТИК в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перемещении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ТИК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избирательн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ой документации, печати.</w:t>
            </w:r>
          </w:p>
        </w:tc>
      </w:tr>
      <w:tr w:rsidR="005B28E3" w:rsidRPr="00FF0026" w14:paraId="091C7545" w14:textId="77777777" w:rsidTr="005B28E3">
        <w:trPr>
          <w:cantSplit/>
          <w:trHeight w:val="20"/>
        </w:trPr>
        <w:tc>
          <w:tcPr>
            <w:tcW w:w="1269" w:type="pct"/>
            <w:vMerge/>
            <w:shd w:val="clear" w:color="auto" w:fill="FFFFFF"/>
          </w:tcPr>
          <w:p w14:paraId="6CC11512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16EAFF13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</w:t>
            </w: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УИК</w:t>
            </w:r>
          </w:p>
          <w:p w14:paraId="46524F65" w14:textId="50483D04" w:rsidR="00325610" w:rsidRPr="004F6C44" w:rsidRDefault="00325610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Гилев</w:t>
            </w:r>
            <w:proofErr w:type="spellEnd"/>
            <w:r>
              <w:rPr>
                <w:i/>
                <w:sz w:val="24"/>
                <w:szCs w:val="24"/>
              </w:rPr>
              <w:t xml:space="preserve"> А.И.</w:t>
            </w:r>
          </w:p>
        </w:tc>
        <w:tc>
          <w:tcPr>
            <w:tcW w:w="2600" w:type="pct"/>
            <w:shd w:val="clear" w:color="auto" w:fill="FFFFFF"/>
            <w:hideMark/>
          </w:tcPr>
          <w:p w14:paraId="5EBCB945" w14:textId="77777777" w:rsidR="005B28E3" w:rsidRPr="00FF0026" w:rsidRDefault="005B28E3" w:rsidP="005B28E3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 ТИК необходимого оборудования комиссии</w:t>
            </w:r>
          </w:p>
        </w:tc>
      </w:tr>
      <w:tr w:rsidR="005B28E3" w:rsidRPr="00FF0026" w14:paraId="4D10409B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23CB8C71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</w:tcPr>
          <w:p w14:paraId="6E2D7C8B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  <w:p w14:paraId="52D7A39D" w14:textId="620FC92B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Луконцев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И.Р.</w:t>
            </w:r>
          </w:p>
        </w:tc>
        <w:tc>
          <w:tcPr>
            <w:tcW w:w="2600" w:type="pct"/>
            <w:shd w:val="clear" w:color="auto" w:fill="FFFFFF"/>
          </w:tcPr>
          <w:p w14:paraId="35ACB2B3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3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Открывает помещение, в котором располагается КСА ГАС Выборы. </w:t>
            </w:r>
          </w:p>
          <w:p w14:paraId="3D504FC0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3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включение АРМ 1 КСА ТИК, АРМ 2 КСА ТИК. </w:t>
            </w:r>
          </w:p>
        </w:tc>
      </w:tr>
    </w:tbl>
    <w:p w14:paraId="038B5B92" w14:textId="77777777" w:rsidR="005B28E3" w:rsidRDefault="005B28E3" w:rsidP="005B28E3">
      <w:pPr>
        <w:rPr>
          <w:b/>
          <w:szCs w:val="28"/>
        </w:rPr>
      </w:pPr>
    </w:p>
    <w:p w14:paraId="14449AAD" w14:textId="77777777" w:rsidR="00E02A1C" w:rsidRPr="00D07252" w:rsidRDefault="00E02A1C" w:rsidP="005B28E3">
      <w:pPr>
        <w:jc w:val="center"/>
      </w:pPr>
      <w:r w:rsidRPr="00FF0026">
        <w:rPr>
          <w:b/>
          <w:szCs w:val="28"/>
        </w:rPr>
        <w:t>Распределение обязанностей членов территориальной избирательной комиссии при получении сообщения о ракетной опасности</w:t>
      </w:r>
      <w:r w:rsidRPr="00D07252">
        <w:rPr>
          <w:b/>
          <w:szCs w:val="28"/>
        </w:rPr>
        <w:t xml:space="preserve"> </w:t>
      </w:r>
      <w:r w:rsidRPr="008A2DA4">
        <w:rPr>
          <w:b/>
          <w:szCs w:val="28"/>
        </w:rPr>
        <w:t>при проведении выборов, назначенных на 20 сентября 2026 года</w:t>
      </w:r>
    </w:p>
    <w:p w14:paraId="26EE9FE3" w14:textId="77777777" w:rsidR="00E02A1C" w:rsidRPr="00FF0026" w:rsidRDefault="00E02A1C" w:rsidP="00E02A1C">
      <w:pPr>
        <w:jc w:val="center"/>
        <w:rPr>
          <w:b/>
          <w:szCs w:val="28"/>
        </w:rPr>
      </w:pPr>
    </w:p>
    <w:tbl>
      <w:tblPr>
        <w:tblOverlap w:val="never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2112"/>
        <w:gridCol w:w="5006"/>
      </w:tblGrid>
      <w:tr w:rsidR="005B28E3" w:rsidRPr="00FF0026" w14:paraId="51916F3F" w14:textId="77777777" w:rsidTr="005B28E3">
        <w:trPr>
          <w:trHeight w:val="20"/>
        </w:trPr>
        <w:tc>
          <w:tcPr>
            <w:tcW w:w="1269" w:type="pct"/>
            <w:shd w:val="clear" w:color="auto" w:fill="FFFFFF"/>
            <w:hideMark/>
          </w:tcPr>
          <w:p w14:paraId="2B78946B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Событие</w:t>
            </w:r>
          </w:p>
        </w:tc>
        <w:tc>
          <w:tcPr>
            <w:tcW w:w="1107" w:type="pct"/>
            <w:shd w:val="clear" w:color="auto" w:fill="FFFFFF"/>
            <w:hideMark/>
          </w:tcPr>
          <w:p w14:paraId="4BE29540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624" w:type="pct"/>
            <w:shd w:val="clear" w:color="auto" w:fill="FFFFFF"/>
            <w:hideMark/>
          </w:tcPr>
          <w:p w14:paraId="4E84A3EC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Действия</w:t>
            </w:r>
          </w:p>
        </w:tc>
      </w:tr>
      <w:tr w:rsidR="005B28E3" w:rsidRPr="00FF0026" w14:paraId="5B144C1B" w14:textId="77777777" w:rsidTr="005B28E3">
        <w:trPr>
          <w:trHeight w:val="20"/>
        </w:trPr>
        <w:tc>
          <w:tcPr>
            <w:tcW w:w="1269" w:type="pct"/>
            <w:shd w:val="clear" w:color="auto" w:fill="FFFFFF"/>
          </w:tcPr>
          <w:p w14:paraId="5365ADE9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107" w:type="pct"/>
            <w:shd w:val="clear" w:color="auto" w:fill="FFFFFF"/>
          </w:tcPr>
          <w:p w14:paraId="7ECD9E4E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24" w:type="pct"/>
            <w:shd w:val="clear" w:color="auto" w:fill="FFFFFF"/>
          </w:tcPr>
          <w:p w14:paraId="313F0E4C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5B28E3" w:rsidRPr="00FF0026" w14:paraId="45A9D4FB" w14:textId="77777777" w:rsidTr="005B28E3">
        <w:trPr>
          <w:trHeight w:val="20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34B88120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bCs/>
                <w:sz w:val="24"/>
                <w:szCs w:val="24"/>
                <w:shd w:val="clear" w:color="auto" w:fill="FFFFFF"/>
              </w:rPr>
              <w:t>Сигнал сирены и/или повторяющегося голосового сообщения «Внимание! Ракетная опасность!»</w:t>
            </w:r>
          </w:p>
        </w:tc>
        <w:tc>
          <w:tcPr>
            <w:tcW w:w="1107" w:type="pct"/>
            <w:shd w:val="clear" w:color="auto" w:fill="FFFFFF"/>
            <w:hideMark/>
          </w:tcPr>
          <w:p w14:paraId="253E6FE2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1E8D4520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ТИК</w:t>
            </w:r>
          </w:p>
          <w:p w14:paraId="675700F9" w14:textId="2CA1901A" w:rsidR="000D144F" w:rsidRPr="00FF0026" w:rsidRDefault="000D144F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Худеева</w:t>
            </w:r>
            <w:proofErr w:type="spellEnd"/>
            <w:r>
              <w:rPr>
                <w:i/>
                <w:sz w:val="24"/>
                <w:szCs w:val="24"/>
              </w:rPr>
              <w:t xml:space="preserve"> Л.С.</w:t>
            </w:r>
          </w:p>
        </w:tc>
        <w:tc>
          <w:tcPr>
            <w:tcW w:w="2624" w:type="pct"/>
            <w:shd w:val="clear" w:color="auto" w:fill="FFFFFF"/>
            <w:hideMark/>
          </w:tcPr>
          <w:p w14:paraId="0FCD426D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Сообщает лицам, присутствующим в помещении ТИК, о </w:t>
            </w:r>
            <w:r w:rsidRPr="00FF0026">
              <w:rPr>
                <w:bCs/>
                <w:sz w:val="24"/>
                <w:szCs w:val="24"/>
                <w:shd w:val="clear" w:color="auto" w:fill="FFFFFF"/>
              </w:rPr>
              <w:t>сигнале сирены и/или повторяющегося голосового сообщения «Внимание! Ракетная опасность!»</w:t>
            </w:r>
          </w:p>
          <w:p w14:paraId="507A0DA3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Объявляет о приостановлении работы комиссии</w:t>
            </w:r>
          </w:p>
          <w:p w14:paraId="756A0F56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ответственному лицу о необходимости открытия помещения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(места)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, предназначенного для укрытия с размещением информации о его местонахождении</w:t>
            </w:r>
          </w:p>
          <w:p w14:paraId="00DB5061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ИК ПК о принятом решении</w:t>
            </w:r>
          </w:p>
          <w:p w14:paraId="78A74FB5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4"/>
              </w:numPr>
              <w:ind w:left="256" w:right="28" w:hanging="14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Начинает и контролирует перемещение лиц, присутствующих в помещении ТИК, в помещение (место), предназначенное для укрытия</w:t>
            </w:r>
          </w:p>
        </w:tc>
      </w:tr>
      <w:tr w:rsidR="005B28E3" w:rsidRPr="00FF0026" w14:paraId="52CD35EF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1F5C7ABA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78C89FE2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  <w:p w14:paraId="39DCE75F" w14:textId="43AA89DA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Таскаева Н.М.</w:t>
            </w:r>
          </w:p>
        </w:tc>
        <w:tc>
          <w:tcPr>
            <w:tcW w:w="2624" w:type="pct"/>
            <w:shd w:val="clear" w:color="auto" w:fill="FFFFFF"/>
            <w:hideMark/>
          </w:tcPr>
          <w:p w14:paraId="6AA4EB05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Осуществляет опечатывание кабинетов комиссии (ставит свою подпись и печать ТИК).</w:t>
            </w:r>
          </w:p>
          <w:p w14:paraId="53D911E8" w14:textId="77777777" w:rsidR="005B28E3" w:rsidRPr="00FF0026" w:rsidRDefault="005B28E3" w:rsidP="005B28E3">
            <w:pPr>
              <w:pStyle w:val="af6"/>
              <w:widowControl w:val="0"/>
              <w:ind w:left="256" w:right="2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О</w:t>
            </w:r>
            <w:r w:rsidRPr="00FF0026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борудование остается в помещении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4990CB1F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Оказывает помощь в перемещении участников избирательного процесса в помещение (место), предназначенное для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укрытия.</w:t>
            </w:r>
          </w:p>
        </w:tc>
      </w:tr>
      <w:tr w:rsidR="005B28E3" w:rsidRPr="00FF0026" w14:paraId="3BA4C4B4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259AEB37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433E6B35" w14:textId="35022080" w:rsidR="005B28E3" w:rsidRPr="004F6C44" w:rsidRDefault="005B28E3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  <w:r w:rsidR="000D144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0D144F">
              <w:rPr>
                <w:i/>
                <w:sz w:val="24"/>
                <w:szCs w:val="24"/>
              </w:rPr>
              <w:t>Опутина</w:t>
            </w:r>
            <w:proofErr w:type="spellEnd"/>
            <w:r w:rsidR="000D144F">
              <w:rPr>
                <w:i/>
                <w:sz w:val="24"/>
                <w:szCs w:val="24"/>
              </w:rPr>
              <w:t xml:space="preserve"> Т.И.</w:t>
            </w:r>
          </w:p>
        </w:tc>
        <w:tc>
          <w:tcPr>
            <w:tcW w:w="2624" w:type="pct"/>
            <w:shd w:val="clear" w:color="auto" w:fill="FFFFFF"/>
            <w:hideMark/>
          </w:tcPr>
          <w:p w14:paraId="4CA39C02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Собирает документацию комиссии и помещает в сейф, который опечатывается. Ключи от сейфа(</w:t>
            </w:r>
            <w:proofErr w:type="spellStart"/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ов</w:t>
            </w:r>
            <w:proofErr w:type="spellEnd"/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) остаются у секретаря ТИК.</w:t>
            </w:r>
          </w:p>
        </w:tc>
      </w:tr>
      <w:tr w:rsidR="005B28E3" w:rsidRPr="00FF0026" w14:paraId="3D3D078D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3B1B0E46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</w:tcPr>
          <w:p w14:paraId="6F621E9E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  <w:p w14:paraId="17FF67F4" w14:textId="223D8152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Луконцев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И.Р.</w:t>
            </w:r>
          </w:p>
        </w:tc>
        <w:tc>
          <w:tcPr>
            <w:tcW w:w="2624" w:type="pct"/>
            <w:shd w:val="clear" w:color="auto" w:fill="FFFFFF"/>
          </w:tcPr>
          <w:p w14:paraId="3C43AAEC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выключение АРМ 1 КСА ТИК, АРМ 2 КСА ТИК. </w:t>
            </w:r>
          </w:p>
          <w:p w14:paraId="0B00EAD1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5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Закрывает помещение, в котором располагается КСА ГАС ВЫБОРЫ, опечатывает вышеуказанное помещение.</w:t>
            </w:r>
          </w:p>
        </w:tc>
      </w:tr>
      <w:tr w:rsidR="005B28E3" w:rsidRPr="00FF0026" w14:paraId="02C37988" w14:textId="77777777" w:rsidTr="005B28E3">
        <w:trPr>
          <w:trHeight w:val="20"/>
        </w:trPr>
        <w:tc>
          <w:tcPr>
            <w:tcW w:w="1269" w:type="pct"/>
            <w:vMerge w:val="restart"/>
            <w:shd w:val="clear" w:color="auto" w:fill="FFFFFF"/>
          </w:tcPr>
          <w:p w14:paraId="69578BD4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4F6C44">
              <w:rPr>
                <w:b/>
                <w:sz w:val="24"/>
                <w:szCs w:val="24"/>
              </w:rPr>
              <w:t>При нахождении в укрытии</w:t>
            </w:r>
          </w:p>
        </w:tc>
        <w:tc>
          <w:tcPr>
            <w:tcW w:w="1107" w:type="pct"/>
            <w:shd w:val="clear" w:color="auto" w:fill="FFFFFF"/>
            <w:hideMark/>
          </w:tcPr>
          <w:p w14:paraId="6473ECD2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 ТИК</w:t>
            </w:r>
          </w:p>
          <w:p w14:paraId="5E9C3B86" w14:textId="4E512581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Худеева</w:t>
            </w:r>
            <w:proofErr w:type="spellEnd"/>
            <w:r>
              <w:rPr>
                <w:i/>
                <w:sz w:val="24"/>
                <w:szCs w:val="24"/>
              </w:rPr>
              <w:t xml:space="preserve"> Л.С.</w:t>
            </w:r>
          </w:p>
        </w:tc>
        <w:tc>
          <w:tcPr>
            <w:tcW w:w="2624" w:type="pct"/>
            <w:shd w:val="clear" w:color="auto" w:fill="FFFFFF"/>
            <w:hideMark/>
          </w:tcPr>
          <w:p w14:paraId="2AA47905" w14:textId="77777777" w:rsidR="005B28E3" w:rsidRPr="00FF0026" w:rsidRDefault="005B28E3" w:rsidP="005B28E3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sz w:val="24"/>
                <w:szCs w:val="24"/>
              </w:rPr>
              <w:t>Информирует лиц присутствующих об имеющихся запасах (вода, медикаменты).</w:t>
            </w:r>
          </w:p>
        </w:tc>
      </w:tr>
      <w:tr w:rsidR="005B28E3" w:rsidRPr="00FF0026" w14:paraId="2FA69818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2019F92D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43834DF4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ТИК</w:t>
            </w:r>
          </w:p>
          <w:p w14:paraId="1F78F19E" w14:textId="1F527444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>
              <w:rPr>
                <w:i/>
                <w:sz w:val="24"/>
                <w:szCs w:val="24"/>
              </w:rPr>
              <w:t>Опутина</w:t>
            </w:r>
            <w:proofErr w:type="spellEnd"/>
            <w:r>
              <w:rPr>
                <w:i/>
                <w:sz w:val="24"/>
                <w:szCs w:val="24"/>
              </w:rPr>
              <w:t xml:space="preserve"> Т.И.</w:t>
            </w:r>
          </w:p>
        </w:tc>
        <w:tc>
          <w:tcPr>
            <w:tcW w:w="2624" w:type="pct"/>
            <w:shd w:val="clear" w:color="auto" w:fill="FFFFFF"/>
            <w:hideMark/>
          </w:tcPr>
          <w:p w14:paraId="7DDA02B3" w14:textId="77777777" w:rsidR="005B28E3" w:rsidRPr="00FF0026" w:rsidRDefault="005B28E3" w:rsidP="005B28E3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Отслеживает </w:t>
            </w:r>
            <w:r w:rsidRPr="00FF0026">
              <w:rPr>
                <w:bCs/>
                <w:sz w:val="24"/>
                <w:szCs w:val="24"/>
                <w:shd w:val="clear" w:color="auto" w:fill="FFFFFF"/>
              </w:rPr>
              <w:t xml:space="preserve">смс-сообщения в телефоне или оповещения по громкоговорителям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для получения актуальных данных и инструкций. </w:t>
            </w:r>
          </w:p>
        </w:tc>
      </w:tr>
      <w:tr w:rsidR="005B28E3" w:rsidRPr="00FF0026" w14:paraId="4549EE0F" w14:textId="77777777" w:rsidTr="005B28E3">
        <w:trPr>
          <w:trHeight w:val="557"/>
        </w:trPr>
        <w:tc>
          <w:tcPr>
            <w:tcW w:w="1269" w:type="pct"/>
            <w:vMerge w:val="restart"/>
            <w:shd w:val="clear" w:color="auto" w:fill="FFFFFF"/>
          </w:tcPr>
          <w:p w14:paraId="2525AF5B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 сигнал «Отбой ракетной опасности»</w:t>
            </w:r>
          </w:p>
        </w:tc>
        <w:tc>
          <w:tcPr>
            <w:tcW w:w="1107" w:type="pct"/>
            <w:shd w:val="clear" w:color="auto" w:fill="FFFFFF"/>
            <w:hideMark/>
          </w:tcPr>
          <w:p w14:paraId="31C4F958" w14:textId="77777777" w:rsidR="005B28E3" w:rsidRPr="004F6C44" w:rsidRDefault="005B28E3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2DD699C4" w14:textId="77777777" w:rsidR="005B28E3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</w:t>
            </w:r>
            <w:r w:rsidR="005B28E3"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ИК</w:t>
            </w:r>
          </w:p>
          <w:p w14:paraId="6C9E8327" w14:textId="1CD5D05E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>
              <w:rPr>
                <w:i/>
                <w:sz w:val="24"/>
                <w:szCs w:val="24"/>
              </w:rPr>
              <w:t>Худеева</w:t>
            </w:r>
            <w:proofErr w:type="spellEnd"/>
            <w:r>
              <w:rPr>
                <w:i/>
                <w:sz w:val="24"/>
                <w:szCs w:val="24"/>
              </w:rPr>
              <w:t xml:space="preserve"> Л.С.</w:t>
            </w:r>
          </w:p>
        </w:tc>
        <w:tc>
          <w:tcPr>
            <w:tcW w:w="2624" w:type="pct"/>
            <w:shd w:val="clear" w:color="auto" w:fill="FFFFFF"/>
            <w:hideMark/>
          </w:tcPr>
          <w:p w14:paraId="181A555F" w14:textId="77777777" w:rsidR="005B28E3" w:rsidRPr="00FF0026" w:rsidRDefault="005B28E3" w:rsidP="005B28E3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Принимает решение о возвращении в помещение ТИК. Сообщает в ИК ПК.</w:t>
            </w:r>
          </w:p>
        </w:tc>
      </w:tr>
      <w:tr w:rsidR="005B28E3" w:rsidRPr="00FF0026" w14:paraId="3C1FA300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403E9967" w14:textId="77777777" w:rsidR="005B28E3" w:rsidRPr="00FF0026" w:rsidRDefault="005B28E3" w:rsidP="005B28E3">
            <w:pPr>
              <w:widowControl w:val="0"/>
              <w:ind w:right="28"/>
              <w:rPr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FFFFFF"/>
            <w:hideMark/>
          </w:tcPr>
          <w:p w14:paraId="647A23E8" w14:textId="77777777" w:rsidR="000D144F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ТИК</w:t>
            </w:r>
          </w:p>
          <w:p w14:paraId="3C8FEA19" w14:textId="3CC07172" w:rsidR="005B28E3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Таскаева Н.М.</w:t>
            </w:r>
            <w:r w:rsidR="005B28E3"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2624" w:type="pct"/>
            <w:shd w:val="clear" w:color="auto" w:fill="FFFFFF"/>
            <w:hideMark/>
          </w:tcPr>
          <w:p w14:paraId="78148736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6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Организует перемещение членов ТИК, участников избирательного процесса в помещение ТИК</w:t>
            </w:r>
          </w:p>
          <w:p w14:paraId="4694236B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6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Открывает кабинеты комиссии</w:t>
            </w:r>
          </w:p>
        </w:tc>
      </w:tr>
      <w:tr w:rsidR="005B28E3" w:rsidRPr="00FF0026" w14:paraId="7CBB52E4" w14:textId="77777777" w:rsidTr="005B28E3"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24BD1CC1" w14:textId="77777777" w:rsidR="005B28E3" w:rsidRPr="00FF0026" w:rsidRDefault="005B28E3" w:rsidP="005B28E3">
            <w:pPr>
              <w:widowControl w:val="0"/>
              <w:ind w:left="28" w:right="28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07" w:type="pct"/>
            <w:shd w:val="clear" w:color="auto" w:fill="FFFFFF"/>
          </w:tcPr>
          <w:p w14:paraId="34F21556" w14:textId="77777777" w:rsidR="005B28E3" w:rsidRDefault="005B28E3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F6C44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Системный администратор КСА ГАС Выборы</w:t>
            </w:r>
          </w:p>
          <w:p w14:paraId="0604E538" w14:textId="46296606" w:rsidR="000D144F" w:rsidRPr="004F6C44" w:rsidRDefault="000D144F" w:rsidP="005B28E3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Луконцев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И.Р.</w:t>
            </w:r>
          </w:p>
        </w:tc>
        <w:tc>
          <w:tcPr>
            <w:tcW w:w="2624" w:type="pct"/>
            <w:shd w:val="clear" w:color="auto" w:fill="FFFFFF"/>
          </w:tcPr>
          <w:p w14:paraId="04DA454D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7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Открывает помещение, в котором располагается КСА ГАС Выборы. </w:t>
            </w:r>
          </w:p>
          <w:p w14:paraId="44A1580A" w14:textId="77777777" w:rsidR="005B28E3" w:rsidRPr="00FF0026" w:rsidRDefault="005B28E3" w:rsidP="005B28E3">
            <w:pPr>
              <w:pStyle w:val="af6"/>
              <w:widowControl w:val="0"/>
              <w:numPr>
                <w:ilvl w:val="0"/>
                <w:numId w:val="7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Осуществляет включение АРМ 1 КСА ТИК, АРМ 2 КСА ТИК. </w:t>
            </w:r>
          </w:p>
        </w:tc>
      </w:tr>
    </w:tbl>
    <w:p w14:paraId="3967FE2C" w14:textId="77777777" w:rsidR="00E02A1C" w:rsidRDefault="00E02A1C" w:rsidP="00E02A1C"/>
    <w:p w14:paraId="658EB5E0" w14:textId="77777777" w:rsidR="00E02A1C" w:rsidRDefault="00E02A1C">
      <w: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5666"/>
      </w:tblGrid>
      <w:tr w:rsidR="00E02A1C" w14:paraId="5B8262C7" w14:textId="77777777" w:rsidTr="005B28E3">
        <w:tc>
          <w:tcPr>
            <w:tcW w:w="3794" w:type="dxa"/>
          </w:tcPr>
          <w:p w14:paraId="2EE42EB0" w14:textId="77777777" w:rsidR="00E02A1C" w:rsidRPr="00FF0026" w:rsidRDefault="00E02A1C" w:rsidP="005B28E3">
            <w:pPr>
              <w:pStyle w:val="a7"/>
              <w:spacing w:line="240" w:lineRule="auto"/>
              <w:ind w:firstLine="0"/>
              <w:jc w:val="right"/>
              <w:rPr>
                <w:sz w:val="22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5777" w:type="dxa"/>
          </w:tcPr>
          <w:p w14:paraId="02DFE763" w14:textId="77777777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 xml:space="preserve"> 3</w:t>
            </w:r>
          </w:p>
          <w:p w14:paraId="62BC8573" w14:textId="27CC04EA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  <w:r w:rsidR="00325610">
              <w:rPr>
                <w:sz w:val="24"/>
                <w:szCs w:val="24"/>
              </w:rPr>
              <w:t>Ильинского</w:t>
            </w:r>
            <w:r w:rsidRPr="00FF0026">
              <w:rPr>
                <w:sz w:val="24"/>
                <w:szCs w:val="24"/>
              </w:rPr>
              <w:t xml:space="preserve"> муниципального округа</w:t>
            </w:r>
          </w:p>
          <w:p w14:paraId="7558675D" w14:textId="2D1A7A56" w:rsidR="00E02A1C" w:rsidRPr="001B3EB0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>от</w:t>
            </w:r>
            <w:r w:rsidR="00325610">
              <w:rPr>
                <w:sz w:val="24"/>
                <w:szCs w:val="24"/>
              </w:rPr>
              <w:t xml:space="preserve"> 29.07.2026</w:t>
            </w:r>
            <w:r w:rsidRPr="00FF0026">
              <w:rPr>
                <w:sz w:val="24"/>
                <w:szCs w:val="24"/>
              </w:rPr>
              <w:t xml:space="preserve"> №</w:t>
            </w:r>
            <w:r w:rsidR="00325610">
              <w:rPr>
                <w:sz w:val="24"/>
                <w:szCs w:val="24"/>
              </w:rPr>
              <w:t xml:space="preserve"> 91/02-5</w:t>
            </w:r>
            <w:r w:rsidRPr="00FF0026">
              <w:rPr>
                <w:sz w:val="24"/>
                <w:szCs w:val="24"/>
              </w:rPr>
              <w:t xml:space="preserve"> </w:t>
            </w:r>
            <w:r w:rsidR="005B28E3">
              <w:rPr>
                <w:sz w:val="24"/>
                <w:szCs w:val="24"/>
              </w:rPr>
              <w:t>_________</w:t>
            </w:r>
          </w:p>
        </w:tc>
      </w:tr>
    </w:tbl>
    <w:p w14:paraId="34146035" w14:textId="77777777" w:rsidR="00E02A1C" w:rsidRPr="005B388D" w:rsidRDefault="00E02A1C" w:rsidP="00E02A1C">
      <w:pPr>
        <w:tabs>
          <w:tab w:val="left" w:pos="1770"/>
        </w:tabs>
        <w:suppressAutoHyphens/>
        <w:jc w:val="both"/>
        <w:rPr>
          <w:szCs w:val="28"/>
        </w:rPr>
      </w:pPr>
    </w:p>
    <w:p w14:paraId="0CBBAB05" w14:textId="77777777" w:rsidR="00E02A1C" w:rsidRDefault="00E02A1C" w:rsidP="00E02A1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502">
        <w:rPr>
          <w:b/>
          <w:szCs w:val="28"/>
        </w:rPr>
        <w:t xml:space="preserve">Информация </w:t>
      </w:r>
    </w:p>
    <w:p w14:paraId="169CA986" w14:textId="124C2DFA" w:rsidR="00E02A1C" w:rsidRDefault="00E02A1C" w:rsidP="00E02A1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502">
        <w:rPr>
          <w:b/>
          <w:szCs w:val="28"/>
        </w:rPr>
        <w:t xml:space="preserve">о местах нахождения резервных помещений для голосования, предназначенных для размещения на случай возникновения нештатных ситуаций на выборах, назначенных на 20 сентября 2026 года на территории </w:t>
      </w:r>
      <w:r w:rsidR="00325610">
        <w:rPr>
          <w:b/>
          <w:szCs w:val="28"/>
        </w:rPr>
        <w:t>Ильинского муниципального округа</w:t>
      </w:r>
    </w:p>
    <w:p w14:paraId="132030D4" w14:textId="77777777" w:rsidR="00E02A1C" w:rsidRDefault="00E02A1C" w:rsidP="00E02A1C">
      <w:pPr>
        <w:pStyle w:val="a7"/>
        <w:spacing w:line="240" w:lineRule="auto"/>
        <w:ind w:firstLine="0"/>
        <w:jc w:val="center"/>
        <w:rPr>
          <w:szCs w:val="28"/>
        </w:rPr>
      </w:pPr>
    </w:p>
    <w:tbl>
      <w:tblPr>
        <w:tblpPr w:leftFromText="180" w:rightFromText="180" w:vertAnchor="text" w:tblpXSpec="righ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996"/>
        <w:gridCol w:w="4338"/>
        <w:gridCol w:w="4011"/>
      </w:tblGrid>
      <w:tr w:rsidR="00E02A1C" w:rsidRPr="00A10AFF" w14:paraId="6D8D7D6F" w14:textId="77777777" w:rsidTr="005B28E3">
        <w:trPr>
          <w:trHeight w:val="322"/>
        </w:trPr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FE02DD" w14:textId="77777777" w:rsidR="00E02A1C" w:rsidRPr="00A10AFF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F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C0CDED" w14:textId="77777777" w:rsidR="00E02A1C" w:rsidRPr="00A10AFF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b/>
                <w:bCs/>
                <w:sz w:val="24"/>
                <w:szCs w:val="24"/>
              </w:rPr>
              <w:br/>
              <w:t>резервного помещения</w:t>
            </w:r>
          </w:p>
        </w:tc>
        <w:tc>
          <w:tcPr>
            <w:tcW w:w="2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A8B752" w14:textId="77777777" w:rsidR="00E02A1C" w:rsidRPr="00A10AFF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FF">
              <w:rPr>
                <w:b/>
                <w:bCs/>
                <w:sz w:val="24"/>
                <w:szCs w:val="24"/>
              </w:rPr>
              <w:t>Адрес резервного помещения для размещения ТИК</w:t>
            </w:r>
          </w:p>
        </w:tc>
      </w:tr>
      <w:tr w:rsidR="00E02A1C" w:rsidRPr="00A10AFF" w14:paraId="3E575091" w14:textId="77777777" w:rsidTr="005B28E3">
        <w:trPr>
          <w:trHeight w:val="322"/>
        </w:trPr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11F173" w14:textId="77777777" w:rsidR="00E02A1C" w:rsidRPr="00A10AFF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B8CC" w14:textId="77777777" w:rsidR="00E02A1C" w:rsidRPr="00A10AFF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632CA" w14:textId="77777777" w:rsidR="00E02A1C" w:rsidRPr="00A10AFF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02A1C" w:rsidRPr="00A10AFF" w14:paraId="493F7765" w14:textId="77777777" w:rsidTr="005B28E3">
        <w:trPr>
          <w:trHeight w:val="732"/>
        </w:trPr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A94B5" w14:textId="77777777" w:rsidR="00E02A1C" w:rsidRPr="00A10AFF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7A8EA" w14:textId="77777777" w:rsidR="00E02A1C" w:rsidRPr="00A10AFF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597" w14:textId="77777777" w:rsidR="00E02A1C" w:rsidRPr="00A10AFF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02A1C" w:rsidRPr="00A10AFF" w14:paraId="7818E175" w14:textId="77777777" w:rsidTr="005B28E3">
        <w:trPr>
          <w:trHeight w:val="900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</w:tcPr>
          <w:p w14:paraId="22D4379C" w14:textId="0F8C88EB" w:rsidR="00E02A1C" w:rsidRPr="00C0083E" w:rsidRDefault="00325610" w:rsidP="005B28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2660DF3" w14:textId="54D74E0F" w:rsidR="00E02A1C" w:rsidRPr="00C0083E" w:rsidRDefault="00325610" w:rsidP="005B2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Управления имущественных и земельных отношений администрации Ильинского муниципального округа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031F88B" w14:textId="2E22C3ED" w:rsidR="00E02A1C" w:rsidRPr="00C0083E" w:rsidRDefault="00325610" w:rsidP="005B28E3">
            <w:pPr>
              <w:rPr>
                <w:sz w:val="24"/>
                <w:szCs w:val="24"/>
              </w:rPr>
            </w:pPr>
            <w:r w:rsidRPr="00325610">
              <w:rPr>
                <w:sz w:val="24"/>
                <w:szCs w:val="24"/>
              </w:rPr>
              <w:t>Пермский кра</w:t>
            </w:r>
            <w:r>
              <w:rPr>
                <w:sz w:val="24"/>
                <w:szCs w:val="24"/>
              </w:rPr>
              <w:t>й</w:t>
            </w:r>
            <w:r w:rsidRPr="00325610">
              <w:rPr>
                <w:sz w:val="24"/>
                <w:szCs w:val="24"/>
              </w:rPr>
              <w:t xml:space="preserve">, п. Ильинский, </w:t>
            </w:r>
            <w:r>
              <w:rPr>
                <w:sz w:val="24"/>
                <w:szCs w:val="24"/>
              </w:rPr>
              <w:br/>
            </w:r>
            <w:r w:rsidRPr="00325610">
              <w:rPr>
                <w:sz w:val="24"/>
                <w:szCs w:val="24"/>
              </w:rPr>
              <w:t>ул. Теплоуховых, д. 48</w:t>
            </w:r>
          </w:p>
        </w:tc>
      </w:tr>
    </w:tbl>
    <w:p w14:paraId="6D8E3418" w14:textId="77777777" w:rsidR="00E02A1C" w:rsidRDefault="00E02A1C" w:rsidP="00E02A1C">
      <w:r>
        <w:rPr>
          <w:szCs w:val="28"/>
        </w:rPr>
        <w:br w:type="textWrapping" w:clear="all"/>
      </w:r>
      <w:r>
        <w:rPr>
          <w:szCs w:val="28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5666"/>
      </w:tblGrid>
      <w:tr w:rsidR="00637EC2" w:rsidRPr="00FF0026" w14:paraId="28B64EC3" w14:textId="77777777" w:rsidTr="009C1502">
        <w:tc>
          <w:tcPr>
            <w:tcW w:w="3794" w:type="dxa"/>
          </w:tcPr>
          <w:p w14:paraId="037180D2" w14:textId="77777777" w:rsidR="00637EC2" w:rsidRPr="00FF0026" w:rsidRDefault="00637EC2" w:rsidP="009C1502">
            <w:pPr>
              <w:pStyle w:val="a7"/>
              <w:spacing w:line="240" w:lineRule="auto"/>
              <w:ind w:firstLine="0"/>
              <w:jc w:val="right"/>
              <w:rPr>
                <w:sz w:val="22"/>
              </w:rPr>
            </w:pPr>
            <w:r w:rsidRPr="00FF0026">
              <w:rPr>
                <w:sz w:val="20"/>
              </w:rPr>
              <w:lastRenderedPageBreak/>
              <w:br w:type="page"/>
            </w:r>
          </w:p>
        </w:tc>
        <w:tc>
          <w:tcPr>
            <w:tcW w:w="5777" w:type="dxa"/>
          </w:tcPr>
          <w:p w14:paraId="3467B4C2" w14:textId="62DA8697" w:rsidR="00637EC2" w:rsidRPr="00FF0026" w:rsidRDefault="00637EC2" w:rsidP="009C1502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Приложение № </w:t>
            </w:r>
            <w:r w:rsidR="00E02A1C">
              <w:rPr>
                <w:sz w:val="24"/>
                <w:szCs w:val="24"/>
              </w:rPr>
              <w:t>4</w:t>
            </w:r>
          </w:p>
          <w:p w14:paraId="098E405C" w14:textId="06FA50B8" w:rsidR="00637EC2" w:rsidRPr="00FF0026" w:rsidRDefault="00637EC2" w:rsidP="009C1502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  <w:r w:rsidR="00325610">
              <w:rPr>
                <w:sz w:val="24"/>
                <w:szCs w:val="24"/>
              </w:rPr>
              <w:t>Ильинского</w:t>
            </w:r>
            <w:r w:rsidRPr="00FF0026">
              <w:rPr>
                <w:sz w:val="24"/>
                <w:szCs w:val="24"/>
              </w:rPr>
              <w:t xml:space="preserve"> муниципального округа</w:t>
            </w:r>
          </w:p>
          <w:p w14:paraId="3147C0A5" w14:textId="2D0B8A55" w:rsidR="00637EC2" w:rsidRPr="00FF0026" w:rsidRDefault="00637EC2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от </w:t>
            </w:r>
            <w:r w:rsidR="00325610">
              <w:rPr>
                <w:sz w:val="24"/>
                <w:szCs w:val="24"/>
              </w:rPr>
              <w:t>29.07.2026</w:t>
            </w:r>
            <w:r w:rsidRPr="00FF0026">
              <w:rPr>
                <w:sz w:val="24"/>
                <w:szCs w:val="24"/>
              </w:rPr>
              <w:t xml:space="preserve"> №</w:t>
            </w:r>
            <w:r w:rsidR="00325610">
              <w:rPr>
                <w:sz w:val="24"/>
                <w:szCs w:val="24"/>
              </w:rPr>
              <w:t xml:space="preserve"> 91/02-5</w:t>
            </w:r>
            <w:r w:rsidRPr="00FF0026">
              <w:rPr>
                <w:sz w:val="24"/>
                <w:szCs w:val="24"/>
              </w:rPr>
              <w:t xml:space="preserve"> </w:t>
            </w:r>
            <w:r w:rsidR="005B28E3">
              <w:rPr>
                <w:sz w:val="24"/>
                <w:szCs w:val="24"/>
              </w:rPr>
              <w:t>_____________</w:t>
            </w:r>
          </w:p>
        </w:tc>
      </w:tr>
    </w:tbl>
    <w:p w14:paraId="74F859FD" w14:textId="77777777" w:rsidR="00DB5742" w:rsidRPr="00FF0026" w:rsidRDefault="00DB5742" w:rsidP="002E730F">
      <w:pPr>
        <w:jc w:val="center"/>
        <w:rPr>
          <w:b/>
          <w:szCs w:val="28"/>
        </w:rPr>
      </w:pPr>
    </w:p>
    <w:p w14:paraId="76A1463A" w14:textId="77777777" w:rsidR="002E730F" w:rsidRPr="00FF0026" w:rsidRDefault="002E730F" w:rsidP="002E730F">
      <w:pPr>
        <w:jc w:val="center"/>
        <w:rPr>
          <w:b/>
          <w:szCs w:val="28"/>
        </w:rPr>
      </w:pPr>
      <w:r w:rsidRPr="00FF0026">
        <w:rPr>
          <w:b/>
          <w:szCs w:val="28"/>
        </w:rPr>
        <w:t xml:space="preserve">Порядок </w:t>
      </w:r>
    </w:p>
    <w:p w14:paraId="24102113" w14:textId="77777777" w:rsidR="002E730F" w:rsidRPr="00FF0026" w:rsidRDefault="002E730F" w:rsidP="002E730F">
      <w:pPr>
        <w:jc w:val="center"/>
        <w:rPr>
          <w:b/>
          <w:szCs w:val="28"/>
        </w:rPr>
      </w:pPr>
      <w:r w:rsidRPr="00FF0026">
        <w:rPr>
          <w:b/>
          <w:szCs w:val="28"/>
        </w:rPr>
        <w:t>действий членов участковой избирательной комиссии в случае возникновения нештатной ситуации</w:t>
      </w:r>
      <w:r w:rsidR="00D07252">
        <w:rPr>
          <w:b/>
          <w:szCs w:val="28"/>
        </w:rPr>
        <w:t xml:space="preserve"> </w:t>
      </w:r>
      <w:r w:rsidR="00D07252" w:rsidRPr="00152D03">
        <w:rPr>
          <w:rFonts w:eastAsia="Calibri"/>
          <w:b/>
          <w:szCs w:val="28"/>
          <w:lang w:eastAsia="en-US"/>
        </w:rPr>
        <w:t>при проведении выборов, назначенных на 20 сентября 2026 года</w:t>
      </w:r>
    </w:p>
    <w:p w14:paraId="19D18F13" w14:textId="77777777" w:rsidR="002E730F" w:rsidRPr="00FF0026" w:rsidRDefault="002E730F" w:rsidP="002E730F">
      <w:pPr>
        <w:ind w:firstLine="709"/>
        <w:jc w:val="center"/>
        <w:rPr>
          <w:b/>
          <w:bCs/>
          <w:szCs w:val="28"/>
        </w:rPr>
      </w:pPr>
    </w:p>
    <w:p w14:paraId="176A9616" w14:textId="77777777" w:rsidR="002E730F" w:rsidRPr="00FF0026" w:rsidRDefault="002E730F" w:rsidP="008A3DAF">
      <w:pPr>
        <w:spacing w:line="276" w:lineRule="auto"/>
        <w:ind w:firstLine="709"/>
        <w:jc w:val="both"/>
        <w:rPr>
          <w:szCs w:val="28"/>
        </w:rPr>
      </w:pPr>
      <w:r w:rsidRPr="00FF0026">
        <w:rPr>
          <w:szCs w:val="28"/>
        </w:rPr>
        <w:t>До первого дня голосования необходимо произвести следующие действия:</w:t>
      </w:r>
    </w:p>
    <w:p w14:paraId="6F0C76B9" w14:textId="77777777" w:rsidR="002E730F" w:rsidRPr="00FF0026" w:rsidRDefault="002E730F" w:rsidP="008A3DAF">
      <w:pPr>
        <w:spacing w:line="276" w:lineRule="auto"/>
        <w:ind w:firstLine="709"/>
        <w:jc w:val="both"/>
        <w:rPr>
          <w:szCs w:val="28"/>
        </w:rPr>
      </w:pPr>
      <w:r w:rsidRPr="00FF0026">
        <w:rPr>
          <w:szCs w:val="28"/>
        </w:rPr>
        <w:t xml:space="preserve">- провести </w:t>
      </w:r>
      <w:r w:rsidR="00152D03" w:rsidRPr="00152D03">
        <w:rPr>
          <w:szCs w:val="28"/>
        </w:rPr>
        <w:t>инструктаж по мерам пожарной безопасности и порядку действий при возникновении нештатных ситуаций</w:t>
      </w:r>
      <w:r w:rsidRPr="00FF0026">
        <w:rPr>
          <w:szCs w:val="28"/>
        </w:rPr>
        <w:t>;</w:t>
      </w:r>
    </w:p>
    <w:p w14:paraId="4C3381E8" w14:textId="77777777" w:rsidR="002E730F" w:rsidRPr="00FF0026" w:rsidRDefault="0068759A" w:rsidP="008A3DAF">
      <w:pPr>
        <w:spacing w:line="276" w:lineRule="auto"/>
        <w:ind w:firstLine="709"/>
        <w:jc w:val="both"/>
        <w:rPr>
          <w:color w:val="000000"/>
          <w:szCs w:val="28"/>
          <w:shd w:val="clear" w:color="auto" w:fill="FFFFFF"/>
          <w:lang w:bidi="ru-RU"/>
        </w:rPr>
      </w:pPr>
      <w:r w:rsidRPr="00FF0026">
        <w:rPr>
          <w:szCs w:val="28"/>
        </w:rPr>
        <w:t xml:space="preserve">- </w:t>
      </w:r>
      <w:r w:rsidR="002E730F" w:rsidRPr="00FF0026">
        <w:rPr>
          <w:szCs w:val="28"/>
        </w:rPr>
        <w:t>провести обследование р</w:t>
      </w:r>
      <w:r w:rsidR="00BA1DEC" w:rsidRPr="00FF0026">
        <w:rPr>
          <w:color w:val="000000"/>
          <w:szCs w:val="28"/>
          <w:shd w:val="clear" w:color="auto" w:fill="FFFFFF"/>
          <w:lang w:bidi="ru-RU"/>
        </w:rPr>
        <w:t>езервного помещения</w:t>
      </w:r>
      <w:r w:rsidR="00402644" w:rsidRPr="00FF0026">
        <w:rPr>
          <w:color w:val="000000"/>
          <w:szCs w:val="28"/>
          <w:shd w:val="clear" w:color="auto" w:fill="FFFFFF"/>
          <w:lang w:bidi="ru-RU"/>
        </w:rPr>
        <w:t xml:space="preserve"> (технологическое оборудование (кабины, стационарные ящики для голосования) будет предоставлено ТИК)</w:t>
      </w:r>
      <w:r w:rsidR="002E730F" w:rsidRPr="00FF0026">
        <w:rPr>
          <w:color w:val="000000"/>
          <w:szCs w:val="28"/>
          <w:shd w:val="clear" w:color="auto" w:fill="FFFFFF"/>
          <w:lang w:bidi="ru-RU"/>
        </w:rPr>
        <w:t>;</w:t>
      </w:r>
    </w:p>
    <w:p w14:paraId="6F0B6DEE" w14:textId="77777777" w:rsidR="002E730F" w:rsidRPr="00FF0026" w:rsidRDefault="0068759A" w:rsidP="008A3DAF">
      <w:pPr>
        <w:spacing w:line="276" w:lineRule="auto"/>
        <w:ind w:firstLine="709"/>
        <w:jc w:val="both"/>
        <w:rPr>
          <w:szCs w:val="28"/>
        </w:rPr>
      </w:pPr>
      <w:r w:rsidRPr="00FF0026">
        <w:rPr>
          <w:color w:val="000000"/>
          <w:szCs w:val="28"/>
          <w:shd w:val="clear" w:color="auto" w:fill="FFFFFF"/>
          <w:lang w:bidi="ru-RU"/>
        </w:rPr>
        <w:t xml:space="preserve">- </w:t>
      </w:r>
      <w:r w:rsidR="002E730F" w:rsidRPr="00FF0026">
        <w:rPr>
          <w:color w:val="000000"/>
          <w:szCs w:val="28"/>
          <w:shd w:val="clear" w:color="auto" w:fill="FFFFFF"/>
          <w:lang w:bidi="ru-RU"/>
        </w:rPr>
        <w:t xml:space="preserve">провести обследование </w:t>
      </w:r>
      <w:r w:rsidR="002E730F" w:rsidRPr="00FF0026">
        <w:rPr>
          <w:szCs w:val="28"/>
        </w:rPr>
        <w:t xml:space="preserve">помещения (места), предназначенного для укрытия; </w:t>
      </w:r>
    </w:p>
    <w:p w14:paraId="24853CB2" w14:textId="77777777" w:rsidR="00DB5742" w:rsidRDefault="002E730F" w:rsidP="008A3DAF">
      <w:pPr>
        <w:spacing w:line="276" w:lineRule="auto"/>
        <w:ind w:firstLine="709"/>
        <w:jc w:val="both"/>
        <w:rPr>
          <w:color w:val="000000"/>
          <w:szCs w:val="28"/>
          <w:shd w:val="clear" w:color="auto" w:fill="FFFFFF"/>
          <w:lang w:bidi="ru-RU"/>
        </w:rPr>
      </w:pPr>
      <w:r w:rsidRPr="00FF0026">
        <w:rPr>
          <w:color w:val="000000"/>
          <w:szCs w:val="28"/>
          <w:shd w:val="clear" w:color="auto" w:fill="FFFFFF"/>
          <w:lang w:bidi="ru-RU"/>
        </w:rPr>
        <w:t>- подготовить средства для опечатывания прорезей ящиков для голосования</w:t>
      </w:r>
      <w:r w:rsidRPr="00FF0026">
        <w:rPr>
          <w:color w:val="000000"/>
          <w:shd w:val="clear" w:color="auto" w:fill="FFFFFF"/>
          <w:lang w:bidi="ru-RU"/>
        </w:rPr>
        <w:t>.</w:t>
      </w:r>
    </w:p>
    <w:p w14:paraId="23B27743" w14:textId="77777777" w:rsidR="00D07252" w:rsidRPr="00FF0026" w:rsidRDefault="00D07252" w:rsidP="00D07252">
      <w:pPr>
        <w:jc w:val="center"/>
        <w:rPr>
          <w:b/>
          <w:szCs w:val="28"/>
        </w:rPr>
      </w:pP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Действия </w:t>
      </w:r>
      <w:r>
        <w:rPr>
          <w:rFonts w:eastAsia="Calibri"/>
          <w:b/>
          <w:szCs w:val="28"/>
          <w:lang w:eastAsia="en-US"/>
        </w:rPr>
        <w:t>участковой</w:t>
      </w:r>
      <w:r w:rsidRPr="00FF0026">
        <w:rPr>
          <w:rFonts w:eastAsia="Calibri"/>
          <w:b/>
          <w:szCs w:val="28"/>
          <w:lang w:eastAsia="en-US"/>
        </w:rPr>
        <w:t xml:space="preserve"> избирательной комиссии</w:t>
      </w: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 </w:t>
      </w:r>
      <w:r>
        <w:rPr>
          <w:b/>
          <w:color w:val="000000"/>
          <w:szCs w:val="28"/>
          <w:shd w:val="clear" w:color="auto" w:fill="FFFFFF"/>
          <w:lang w:bidi="ru-RU"/>
        </w:rPr>
        <w:br/>
      </w:r>
      <w:r w:rsidRPr="00FF0026">
        <w:rPr>
          <w:b/>
          <w:szCs w:val="28"/>
        </w:rPr>
        <w:t>в случае возникновения нештатной ситуации</w:t>
      </w:r>
    </w:p>
    <w:p w14:paraId="10960ED9" w14:textId="77777777" w:rsidR="002E730F" w:rsidRPr="00FF0026" w:rsidRDefault="002E730F" w:rsidP="002E730F">
      <w:pPr>
        <w:jc w:val="both"/>
        <w:rPr>
          <w:color w:val="000000"/>
          <w:szCs w:val="28"/>
          <w:shd w:val="clear" w:color="auto" w:fill="FFFFFF"/>
          <w:lang w:bidi="ru-RU"/>
        </w:rPr>
      </w:pPr>
    </w:p>
    <w:tbl>
      <w:tblPr>
        <w:tblOverlap w:val="never"/>
        <w:tblW w:w="5103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1"/>
        <w:gridCol w:w="2157"/>
        <w:gridCol w:w="4960"/>
      </w:tblGrid>
      <w:tr w:rsidR="002E730F" w:rsidRPr="00FF0026" w14:paraId="3937DEF6" w14:textId="77777777" w:rsidTr="00DB5742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C45593" w14:textId="77777777" w:rsidR="002E730F" w:rsidRPr="00FF0026" w:rsidRDefault="002E730F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Событие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213D1D3" w14:textId="77777777" w:rsidR="002E730F" w:rsidRPr="00FF0026" w:rsidRDefault="002E730F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D657B4B" w14:textId="77777777" w:rsidR="002E730F" w:rsidRPr="00FF0026" w:rsidRDefault="002E730F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Действия</w:t>
            </w:r>
          </w:p>
        </w:tc>
      </w:tr>
      <w:tr w:rsidR="00FF0026" w:rsidRPr="00FF0026" w14:paraId="41337F5E" w14:textId="77777777" w:rsidTr="00B53125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7160CE" w14:textId="77777777" w:rsidR="00FF0026" w:rsidRPr="00FF0026" w:rsidRDefault="00FF0026" w:rsidP="00DB574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/>
          </w:tcPr>
          <w:p w14:paraId="2B9B85B8" w14:textId="77777777" w:rsidR="00FF0026" w:rsidRPr="00FF0026" w:rsidRDefault="00FF0026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0865B73E" w14:textId="77777777" w:rsidR="00FF0026" w:rsidRPr="00FF0026" w:rsidRDefault="00FF0026" w:rsidP="00DB574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2E730F" w:rsidRPr="00FF0026" w14:paraId="2B62E4B5" w14:textId="77777777" w:rsidTr="00C72095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14:paraId="6FAA1BAD" w14:textId="77777777" w:rsidR="002E730F" w:rsidRPr="00D43AC0" w:rsidRDefault="002E730F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D43AC0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Поступило сообщение о возможности теракта</w:t>
            </w:r>
          </w:p>
        </w:tc>
        <w:tc>
          <w:tcPr>
            <w:tcW w:w="113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14:paraId="6BF4B694" w14:textId="77777777" w:rsidR="002E730F" w:rsidRPr="00D43AC0" w:rsidRDefault="002E730F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D43AC0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260D39FD" w14:textId="77777777" w:rsidR="002E730F" w:rsidRPr="00FF0026" w:rsidRDefault="002E730F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  <w:r w:rsidRPr="00D43AC0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hideMark/>
          </w:tcPr>
          <w:p w14:paraId="647659E0" w14:textId="77777777" w:rsidR="002E730F" w:rsidRPr="00FF0026" w:rsidRDefault="002E730F" w:rsidP="0029260B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об угрозе: сотруднику полиции, членам УИК, ТИК</w:t>
            </w:r>
            <w:r w:rsidR="00065F29"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</w:tc>
      </w:tr>
      <w:tr w:rsidR="00B53125" w:rsidRPr="00FF0026" w14:paraId="57351247" w14:textId="77777777" w:rsidTr="00C72095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BECB0AD" w14:textId="77777777" w:rsidR="00B53125" w:rsidRPr="00D43AC0" w:rsidRDefault="00B5312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D43AC0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Принято решение временного оперативного штаба о</w:t>
            </w:r>
          </w:p>
          <w:p w14:paraId="124283D0" w14:textId="77777777" w:rsidR="00B53125" w:rsidRPr="00D43AC0" w:rsidRDefault="00B5312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D43AC0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целесообразности</w:t>
            </w:r>
          </w:p>
          <w:p w14:paraId="1CC7876D" w14:textId="77777777" w:rsidR="00B53125" w:rsidRPr="00FF0026" w:rsidRDefault="00B5312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  <w:r w:rsidRPr="00D43AC0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эвакуации в резервное помещение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A3114D" w14:textId="77777777" w:rsidR="00B53125" w:rsidRPr="00D43AC0" w:rsidRDefault="00B5312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D43AC0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63DB935B" w14:textId="77777777" w:rsidR="00B53125" w:rsidRPr="00FF0026" w:rsidRDefault="00B5312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  <w:r w:rsidRPr="00D43AC0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B108D6" w14:textId="77777777" w:rsidR="00B53125" w:rsidRPr="00FF0026" w:rsidRDefault="00B53125" w:rsidP="0029260B">
            <w:pPr>
              <w:pStyle w:val="af6"/>
              <w:widowControl w:val="0"/>
              <w:numPr>
                <w:ilvl w:val="0"/>
                <w:numId w:val="8"/>
              </w:numPr>
              <w:ind w:left="210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Объявляет о п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ринятии решения о приостановлении процедуры голосования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 о новом месте проведения голосования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(резервном помещении)</w:t>
            </w:r>
          </w:p>
          <w:p w14:paraId="17ACE079" w14:textId="77777777" w:rsidR="00B53125" w:rsidRPr="00FF0026" w:rsidRDefault="00B53125" w:rsidP="0029260B">
            <w:pPr>
              <w:pStyle w:val="af6"/>
              <w:widowControl w:val="0"/>
              <w:numPr>
                <w:ilvl w:val="0"/>
                <w:numId w:val="8"/>
              </w:numPr>
              <w:ind w:left="210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ТИК о принятом решении</w:t>
            </w:r>
          </w:p>
          <w:p w14:paraId="5E2C36A1" w14:textId="77777777" w:rsidR="00B53125" w:rsidRPr="00FF0026" w:rsidRDefault="00B53125" w:rsidP="0029260B">
            <w:pPr>
              <w:pStyle w:val="af6"/>
              <w:widowControl w:val="0"/>
              <w:numPr>
                <w:ilvl w:val="0"/>
                <w:numId w:val="8"/>
              </w:numPr>
              <w:ind w:left="210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Начинает и контролирует эвакуацию людей. </w:t>
            </w:r>
          </w:p>
          <w:p w14:paraId="6138B2ED" w14:textId="77777777" w:rsidR="00B53125" w:rsidRPr="00FF0026" w:rsidRDefault="00B53125" w:rsidP="0029260B">
            <w:pPr>
              <w:pStyle w:val="af6"/>
              <w:widowControl w:val="0"/>
              <w:numPr>
                <w:ilvl w:val="0"/>
                <w:numId w:val="8"/>
              </w:numPr>
              <w:ind w:left="210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ответственному лицу о необходимости открытия резервного помещения для голосования</w:t>
            </w:r>
          </w:p>
        </w:tc>
      </w:tr>
    </w:tbl>
    <w:p w14:paraId="2A0B0204" w14:textId="77777777" w:rsidR="00E02A1C" w:rsidRDefault="00E02A1C">
      <w:r>
        <w:br w:type="page"/>
      </w:r>
    </w:p>
    <w:tbl>
      <w:tblPr>
        <w:tblOverlap w:val="never"/>
        <w:tblW w:w="5103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1"/>
        <w:gridCol w:w="2157"/>
        <w:gridCol w:w="4960"/>
      </w:tblGrid>
      <w:tr w:rsidR="00C72095" w:rsidRPr="00FF0026" w14:paraId="67889F47" w14:textId="77777777" w:rsidTr="00C72095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590D3A" w14:textId="77777777" w:rsidR="00C72095" w:rsidRPr="00FF0026" w:rsidRDefault="00C72095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lastRenderedPageBreak/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5D1F46" w14:textId="77777777" w:rsidR="00C72095" w:rsidRPr="00FF0026" w:rsidRDefault="00C72095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5728F" w14:textId="77777777" w:rsidR="00C72095" w:rsidRPr="00FF0026" w:rsidRDefault="00C72095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C72095" w:rsidRPr="00FF0026" w14:paraId="43B2C37D" w14:textId="77777777" w:rsidTr="00C72095">
        <w:trPr>
          <w:trHeight w:val="20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7F5363FF" w14:textId="77777777" w:rsidR="00C72095" w:rsidRPr="00FF0026" w:rsidRDefault="00C7209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301B7B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B229C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Заклеивает приемные прорези стационарных и переносных (в случае их нахождения в помещении) ящиков для голосования (ставит свою подпись и печать УИК).</w:t>
            </w:r>
          </w:p>
          <w:p w14:paraId="4F8BAE36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i/>
                <w:sz w:val="24"/>
                <w:szCs w:val="24"/>
              </w:rPr>
            </w:pPr>
            <w:r w:rsidRPr="00FF0026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Технологическое оборудование остается в помещении для голосования</w:t>
            </w:r>
          </w:p>
          <w:p w14:paraId="3CA72B0E" w14:textId="77777777" w:rsidR="00C72095" w:rsidRDefault="00C72095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Организует информирование членов УИК, участников избирательного процесса о месте расположения резервного помещения</w:t>
            </w:r>
          </w:p>
          <w:p w14:paraId="742B7EF7" w14:textId="77777777" w:rsidR="00C72095" w:rsidRPr="00FF0026" w:rsidRDefault="00C72095" w:rsidP="00C72095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Оказывает помощь в эвакуации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людей</w:t>
            </w:r>
          </w:p>
        </w:tc>
      </w:tr>
      <w:tr w:rsidR="00C72095" w:rsidRPr="00FF0026" w14:paraId="79E4C8AE" w14:textId="77777777" w:rsidTr="004F6C44">
        <w:trPr>
          <w:trHeight w:val="20"/>
        </w:trPr>
        <w:tc>
          <w:tcPr>
            <w:tcW w:w="1269" w:type="pct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3C0272B2" w14:textId="77777777" w:rsidR="00C72095" w:rsidRPr="00FF0026" w:rsidRDefault="00C7209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4F6D9CD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D0E5DB8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 помещение избирательной документации, необходи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мой для продолжения голосования, печати.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  <w:p w14:paraId="3B2E4A4A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Избирательные бюллетени, помещенные в сейф-пакеты, остаются в сейфе в помещении для голосования.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Ключ от сейфа хранится у секретаря.</w:t>
            </w:r>
          </w:p>
        </w:tc>
      </w:tr>
      <w:tr w:rsidR="00C72095" w:rsidRPr="00FF0026" w14:paraId="485C0B4A" w14:textId="77777777" w:rsidTr="009C1502">
        <w:trPr>
          <w:cantSplit/>
          <w:trHeight w:val="20"/>
        </w:trPr>
        <w:tc>
          <w:tcPr>
            <w:tcW w:w="12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F3A635" w14:textId="77777777" w:rsidR="00C72095" w:rsidRPr="00FF0026" w:rsidRDefault="00C72095" w:rsidP="00AC2C15">
            <w:pPr>
              <w:widowControl w:val="0"/>
              <w:ind w:right="28"/>
              <w:rPr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3C27C8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CCEE60C" w14:textId="6A83F8F8" w:rsidR="00C72095" w:rsidRPr="00FF0026" w:rsidRDefault="00C72095" w:rsidP="009C1502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резервное</w:t>
            </w:r>
            <w:r w:rsidR="00325610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помещение необходимого оборудования (</w:t>
            </w:r>
            <w:r w:rsidRPr="00FF0026">
              <w:rPr>
                <w:sz w:val="24"/>
                <w:szCs w:val="24"/>
                <w:lang w:eastAsia="en-US"/>
              </w:rPr>
              <w:t xml:space="preserve">компьютер, </w:t>
            </w:r>
            <w:r w:rsidRPr="00FF0026">
              <w:rPr>
                <w:color w:val="231F20"/>
                <w:sz w:val="24"/>
                <w:szCs w:val="24"/>
                <w:lang w:eastAsia="en-US"/>
              </w:rPr>
              <w:t>канцелярские принадлежности и др.)</w:t>
            </w:r>
          </w:p>
        </w:tc>
      </w:tr>
      <w:tr w:rsidR="00C72095" w:rsidRPr="00FF0026" w14:paraId="11701A04" w14:textId="77777777" w:rsidTr="009C1502">
        <w:trPr>
          <w:trHeight w:val="617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0E29E0D1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B53125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Произошла эвакуация в резервное помещение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7A2579D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A0809E3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</w:t>
            </w:r>
            <w:r w:rsidRPr="00FF0026">
              <w:rPr>
                <w:sz w:val="24"/>
                <w:szCs w:val="24"/>
              </w:rPr>
              <w:t xml:space="preserve"> технологическое оборудование, предоставленное ТИК</w:t>
            </w:r>
          </w:p>
        </w:tc>
      </w:tr>
      <w:tr w:rsidR="00C72095" w:rsidRPr="00FF0026" w14:paraId="25ED31A0" w14:textId="77777777" w:rsidTr="004F6C44">
        <w:trPr>
          <w:trHeight w:val="20"/>
        </w:trPr>
        <w:tc>
          <w:tcPr>
            <w:tcW w:w="1269" w:type="pct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14A2C90C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40790AD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14602FA" w14:textId="77777777" w:rsidR="00C72095" w:rsidRPr="00FF0026" w:rsidRDefault="00C72095" w:rsidP="00C72095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Организует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процесс продолжения голосования в резервном помещении</w:t>
            </w:r>
          </w:p>
        </w:tc>
      </w:tr>
      <w:tr w:rsidR="00C72095" w:rsidRPr="00FF0026" w14:paraId="4BD9AE2E" w14:textId="77777777" w:rsidTr="004F6C44">
        <w:trPr>
          <w:trHeight w:val="20"/>
        </w:trPr>
        <w:tc>
          <w:tcPr>
            <w:tcW w:w="1269" w:type="pct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179583E5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DF1A794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  <w:p w14:paraId="1AB6CC3C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1C5C9C0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Демонстрирует пустые ящики для голосования в резервном помещении, опечатывает их</w:t>
            </w:r>
          </w:p>
        </w:tc>
      </w:tr>
      <w:tr w:rsidR="00C72095" w:rsidRPr="00FF0026" w14:paraId="36AC37D8" w14:textId="77777777" w:rsidTr="008A3DAF">
        <w:trPr>
          <w:trHeight w:val="20"/>
        </w:trPr>
        <w:tc>
          <w:tcPr>
            <w:tcW w:w="12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FBF60C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1B144E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2AE6EE8C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A2E39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Объявляет о начале голосования в резервном помещении</w:t>
            </w:r>
          </w:p>
        </w:tc>
      </w:tr>
      <w:tr w:rsidR="00C72095" w:rsidRPr="00FF0026" w14:paraId="16C937C6" w14:textId="77777777" w:rsidTr="008A3DAF">
        <w:trPr>
          <w:trHeight w:val="20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72C1E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B53125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Поступило сообщение о возможности продолжить голосование в помещении УИК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943BC9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33C67366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5E0AD" w14:textId="77777777" w:rsidR="00C72095" w:rsidRPr="00FF0026" w:rsidRDefault="00C72095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Принимает решение о возвращении в помещение УИК и продолжении процедуры голосования. Сообщает ТИК.</w:t>
            </w:r>
          </w:p>
        </w:tc>
      </w:tr>
      <w:tr w:rsidR="00C72095" w:rsidRPr="00FF0026" w14:paraId="24B19C9D" w14:textId="77777777" w:rsidTr="008A3DAF">
        <w:trPr>
          <w:trHeight w:val="20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D6220" w14:textId="77777777" w:rsidR="00C72095" w:rsidRPr="00FF0026" w:rsidRDefault="00C7209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A2C22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Члены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5BEB46" w14:textId="77777777" w:rsidR="00C72095" w:rsidRPr="00FF0026" w:rsidRDefault="00C72095" w:rsidP="0029260B">
            <w:pPr>
              <w:pStyle w:val="af6"/>
              <w:widowControl w:val="0"/>
              <w:numPr>
                <w:ilvl w:val="0"/>
                <w:numId w:val="9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Перемещают бюллетени из ящиков для голосования в сейф-пакеты. Составляют акты</w:t>
            </w:r>
          </w:p>
          <w:p w14:paraId="3E5D8484" w14:textId="77777777" w:rsidR="00C72095" w:rsidRPr="00FF0026" w:rsidRDefault="00C72095" w:rsidP="00B53125">
            <w:pPr>
              <w:pStyle w:val="af6"/>
              <w:widowControl w:val="0"/>
              <w:numPr>
                <w:ilvl w:val="0"/>
                <w:numId w:val="9"/>
              </w:numPr>
              <w:ind w:left="210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Обеспечивают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 УИК сейф-пакетов</w:t>
            </w:r>
          </w:p>
        </w:tc>
      </w:tr>
      <w:tr w:rsidR="00C72095" w:rsidRPr="00FF0026" w14:paraId="033CC409" w14:textId="77777777" w:rsidTr="008A3DAF">
        <w:trPr>
          <w:cantSplit/>
          <w:trHeight w:val="20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1FE1D" w14:textId="77777777" w:rsidR="00C72095" w:rsidRPr="00FF0026" w:rsidRDefault="00C7209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0E7887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Члены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9328C49" w14:textId="77777777" w:rsidR="00C72095" w:rsidRPr="00FF0026" w:rsidRDefault="00C72095" w:rsidP="00B53125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Обеспечивают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в помещение УИК иного необходимого оборудования (</w:t>
            </w:r>
            <w:r w:rsidRPr="00FF0026">
              <w:rPr>
                <w:sz w:val="24"/>
                <w:szCs w:val="24"/>
                <w:lang w:eastAsia="en-US"/>
              </w:rPr>
              <w:t xml:space="preserve">компьютер, </w:t>
            </w:r>
            <w:r w:rsidRPr="00FF0026">
              <w:rPr>
                <w:color w:val="231F20"/>
                <w:sz w:val="24"/>
                <w:szCs w:val="24"/>
                <w:lang w:eastAsia="en-US"/>
              </w:rPr>
              <w:t>канцелярские принадлежности и др.)</w:t>
            </w:r>
          </w:p>
        </w:tc>
      </w:tr>
      <w:tr w:rsidR="00C72095" w:rsidRPr="00FF0026" w14:paraId="0986C23B" w14:textId="77777777" w:rsidTr="00C72095">
        <w:trPr>
          <w:trHeight w:val="20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935E1" w14:textId="77777777" w:rsidR="00C72095" w:rsidRPr="00FF0026" w:rsidRDefault="00C72095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D4E3D1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УИК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482B2" w14:textId="77777777" w:rsidR="00C72095" w:rsidRPr="00B53125" w:rsidRDefault="00C72095" w:rsidP="00B53125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беспечивает сохранность и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перемещение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в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помещение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УИК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избирательной документации, необходи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мой для продолжения голосования, печати.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</w:tc>
      </w:tr>
      <w:tr w:rsidR="00C72095" w:rsidRPr="00FF0026" w14:paraId="251E1BC8" w14:textId="77777777" w:rsidTr="00C720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</w:trPr>
        <w:tc>
          <w:tcPr>
            <w:tcW w:w="1269" w:type="pct"/>
            <w:vMerge w:val="restart"/>
            <w:shd w:val="clear" w:color="auto" w:fill="FFFFFF"/>
            <w:hideMark/>
          </w:tcPr>
          <w:p w14:paraId="5F4E5038" w14:textId="77777777" w:rsidR="00C72095" w:rsidRPr="00B53125" w:rsidRDefault="00C72095" w:rsidP="00B53125">
            <w:pPr>
              <w:widowControl w:val="0"/>
              <w:ind w:left="28" w:right="28"/>
              <w:rPr>
                <w:b/>
                <w:sz w:val="24"/>
                <w:szCs w:val="24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5A6852FA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УИК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6F442A77" w14:textId="77777777" w:rsidR="00C72095" w:rsidRPr="00FF0026" w:rsidRDefault="00C72095" w:rsidP="00B53125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Демонстрирует опечатанные ящики для голосования,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освобождает приемные прорези ящиков</w:t>
            </w:r>
          </w:p>
        </w:tc>
      </w:tr>
      <w:tr w:rsidR="00C72095" w:rsidRPr="00FF0026" w14:paraId="5DAB2AB5" w14:textId="77777777" w:rsidTr="00C720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69" w:type="pct"/>
            <w:vMerge/>
            <w:shd w:val="clear" w:color="auto" w:fill="FFFFFF"/>
          </w:tcPr>
          <w:p w14:paraId="0F1C8793" w14:textId="77777777" w:rsidR="00C72095" w:rsidRPr="00FF0026" w:rsidRDefault="00C72095" w:rsidP="00195C8C">
            <w:pPr>
              <w:widowControl w:val="0"/>
              <w:ind w:right="28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31" w:type="pct"/>
            <w:shd w:val="clear" w:color="auto" w:fill="FFFFFF"/>
            <w:hideMark/>
          </w:tcPr>
          <w:p w14:paraId="5489C38E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441FFE6B" w14:textId="77777777" w:rsidR="00C72095" w:rsidRPr="00B53125" w:rsidRDefault="00C72095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B53125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00" w:type="pct"/>
            <w:shd w:val="clear" w:color="auto" w:fill="FFFFFF"/>
            <w:hideMark/>
          </w:tcPr>
          <w:p w14:paraId="1A7034ED" w14:textId="77777777" w:rsidR="00C72095" w:rsidRPr="00FF0026" w:rsidRDefault="00C72095" w:rsidP="00B53125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Объявляет о продолжении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голосования в помещении УИК. Сообщает ТИК.</w:t>
            </w:r>
          </w:p>
        </w:tc>
      </w:tr>
    </w:tbl>
    <w:p w14:paraId="0A924DF4" w14:textId="77777777" w:rsidR="002E730F" w:rsidRPr="00FF0026" w:rsidRDefault="002E730F" w:rsidP="002E730F">
      <w:pPr>
        <w:spacing w:after="200" w:line="276" w:lineRule="auto"/>
        <w:jc w:val="both"/>
        <w:rPr>
          <w:rFonts w:ascii="Calibri" w:hAnsi="Calibri"/>
          <w:sz w:val="2"/>
          <w:szCs w:val="2"/>
        </w:rPr>
      </w:pPr>
    </w:p>
    <w:p w14:paraId="29C54835" w14:textId="77777777" w:rsidR="00D07252" w:rsidRPr="00FF0026" w:rsidRDefault="00D07252" w:rsidP="00D07252">
      <w:pPr>
        <w:jc w:val="center"/>
        <w:rPr>
          <w:b/>
          <w:szCs w:val="28"/>
        </w:rPr>
      </w:pP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Действия </w:t>
      </w:r>
      <w:r>
        <w:rPr>
          <w:rFonts w:eastAsia="Calibri"/>
          <w:b/>
          <w:szCs w:val="28"/>
          <w:lang w:eastAsia="en-US"/>
        </w:rPr>
        <w:t>участковой</w:t>
      </w:r>
      <w:r w:rsidRPr="00FF0026">
        <w:rPr>
          <w:rFonts w:eastAsia="Calibri"/>
          <w:b/>
          <w:szCs w:val="28"/>
          <w:lang w:eastAsia="en-US"/>
        </w:rPr>
        <w:t xml:space="preserve"> избирательной комиссии</w:t>
      </w:r>
      <w:r w:rsidRPr="00FF0026">
        <w:rPr>
          <w:b/>
          <w:color w:val="000000"/>
          <w:szCs w:val="28"/>
          <w:shd w:val="clear" w:color="auto" w:fill="FFFFFF"/>
          <w:lang w:bidi="ru-RU"/>
        </w:rPr>
        <w:t xml:space="preserve"> </w:t>
      </w:r>
      <w:r>
        <w:rPr>
          <w:b/>
          <w:color w:val="000000"/>
          <w:szCs w:val="28"/>
          <w:shd w:val="clear" w:color="auto" w:fill="FFFFFF"/>
          <w:lang w:bidi="ru-RU"/>
        </w:rPr>
        <w:br/>
      </w:r>
      <w:r w:rsidRPr="00FF0026">
        <w:rPr>
          <w:b/>
          <w:szCs w:val="28"/>
        </w:rPr>
        <w:t>при получении сообщения о ракетной опасности</w:t>
      </w:r>
    </w:p>
    <w:p w14:paraId="106FE66F" w14:textId="77777777" w:rsidR="00D07252" w:rsidRPr="00D07252" w:rsidRDefault="00D07252" w:rsidP="00D07252">
      <w:pPr>
        <w:rPr>
          <w:b/>
          <w:szCs w:val="28"/>
        </w:rPr>
      </w:pPr>
    </w:p>
    <w:tbl>
      <w:tblPr>
        <w:tblOverlap w:val="never"/>
        <w:tblW w:w="5103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2112"/>
        <w:gridCol w:w="5006"/>
      </w:tblGrid>
      <w:tr w:rsidR="002E730F" w:rsidRPr="00FF0026" w14:paraId="655A4001" w14:textId="77777777" w:rsidTr="00373F6E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E7E73F" w14:textId="77777777" w:rsidR="002E730F" w:rsidRPr="00FF0026" w:rsidRDefault="002E730F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Событие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E9F3B31" w14:textId="77777777" w:rsidR="002E730F" w:rsidRPr="00FF0026" w:rsidRDefault="002E730F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DAEC8CD" w14:textId="77777777" w:rsidR="002E730F" w:rsidRPr="00FF0026" w:rsidRDefault="002E730F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Действия</w:t>
            </w:r>
          </w:p>
        </w:tc>
      </w:tr>
      <w:tr w:rsidR="00FF0026" w:rsidRPr="00FF0026" w14:paraId="19805A42" w14:textId="77777777" w:rsidTr="008A3DAF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5656FB" w14:textId="77777777" w:rsidR="00FF0026" w:rsidRPr="00FF0026" w:rsidRDefault="00FF0026" w:rsidP="00DB574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53B53F" w14:textId="77777777" w:rsidR="00FF0026" w:rsidRPr="00FF0026" w:rsidRDefault="00FF0026" w:rsidP="00DB574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5D1878" w14:textId="77777777" w:rsidR="00FF0026" w:rsidRPr="00FF0026" w:rsidRDefault="00FF0026" w:rsidP="00DB574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2E730F" w:rsidRPr="00FF0026" w14:paraId="1CC3CD22" w14:textId="77777777" w:rsidTr="008A3DAF">
        <w:trPr>
          <w:trHeight w:val="20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36553" w14:textId="77777777" w:rsidR="002E730F" w:rsidRPr="00AC2F31" w:rsidRDefault="002E730F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AC2F31">
              <w:rPr>
                <w:b/>
                <w:bCs/>
                <w:sz w:val="24"/>
                <w:szCs w:val="24"/>
                <w:shd w:val="clear" w:color="auto" w:fill="FFFFFF"/>
              </w:rPr>
              <w:t>Сигнал сирены и/или повторяющегося голосового сообщения «Внимание! Ракетная опасность!»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308B4" w14:textId="77777777" w:rsidR="002E730F" w:rsidRPr="00AC2F31" w:rsidRDefault="002E730F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3E11BC6E" w14:textId="77777777" w:rsidR="002E730F" w:rsidRPr="00AC2F31" w:rsidRDefault="002E730F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769609" w14:textId="77777777" w:rsidR="002E730F" w:rsidRPr="00AC2F31" w:rsidRDefault="002E730F" w:rsidP="00373F6E">
            <w:pPr>
              <w:pStyle w:val="af6"/>
              <w:widowControl w:val="0"/>
              <w:numPr>
                <w:ilvl w:val="0"/>
                <w:numId w:val="10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Сообщает </w:t>
            </w:r>
            <w:r w:rsidR="00373F6E" w:rsidRPr="00AC2F3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 приостановлении голосования в помещении участковой избирательной комиссии</w:t>
            </w:r>
          </w:p>
          <w:p w14:paraId="6566BB72" w14:textId="77777777" w:rsidR="00373F6E" w:rsidRPr="00FF0026" w:rsidRDefault="00373F6E" w:rsidP="00373F6E">
            <w:pPr>
              <w:pStyle w:val="af6"/>
              <w:widowControl w:val="0"/>
              <w:numPr>
                <w:ilvl w:val="0"/>
                <w:numId w:val="10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Сообщает ответственному лицу о необходимости открытия помещения, предназначенного для укрытия </w:t>
            </w:r>
          </w:p>
          <w:p w14:paraId="3131FEFF" w14:textId="77777777" w:rsidR="00373F6E" w:rsidRPr="00FF0026" w:rsidRDefault="00373F6E" w:rsidP="00373F6E">
            <w:pPr>
              <w:pStyle w:val="af6"/>
              <w:widowControl w:val="0"/>
              <w:numPr>
                <w:ilvl w:val="0"/>
                <w:numId w:val="10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Сообщает ТИК о принятом решении</w:t>
            </w:r>
          </w:p>
          <w:p w14:paraId="66105CC5" w14:textId="77777777" w:rsidR="00373F6E" w:rsidRPr="00FF0026" w:rsidRDefault="00373F6E" w:rsidP="00373F6E">
            <w:pPr>
              <w:pStyle w:val="af6"/>
              <w:widowControl w:val="0"/>
              <w:numPr>
                <w:ilvl w:val="0"/>
                <w:numId w:val="10"/>
              </w:numPr>
              <w:ind w:left="256" w:right="28" w:hanging="14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Начинает и контролирует перемещение лиц, присутствующих в помещении для голосования, в помещение (место), предназначенное для укрытия</w:t>
            </w:r>
          </w:p>
        </w:tc>
      </w:tr>
      <w:tr w:rsidR="002E730F" w:rsidRPr="00FF0026" w14:paraId="3C2D7E2B" w14:textId="77777777" w:rsidTr="008A3DAF">
        <w:trPr>
          <w:trHeight w:val="20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1437B" w14:textId="77777777" w:rsidR="002E730F" w:rsidRPr="00FF0026" w:rsidRDefault="002E730F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A68D04" w14:textId="77777777" w:rsidR="002E730F" w:rsidRPr="00AC2F31" w:rsidRDefault="002E730F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CA94C" w14:textId="77777777" w:rsidR="002E730F" w:rsidRPr="00FF0026" w:rsidRDefault="002E730F" w:rsidP="00373F6E">
            <w:pPr>
              <w:pStyle w:val="af6"/>
              <w:widowControl w:val="0"/>
              <w:numPr>
                <w:ilvl w:val="0"/>
                <w:numId w:val="11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Заклеивает приемные прорези стационарных и переносных (в случае их нахождения в помещении) ящиков для голосования (ставит свою подпись и печать УИК).</w:t>
            </w:r>
          </w:p>
          <w:p w14:paraId="5C779017" w14:textId="77777777" w:rsidR="002E730F" w:rsidRPr="00FF0026" w:rsidRDefault="002E730F" w:rsidP="00BA0DF2">
            <w:pPr>
              <w:widowControl w:val="0"/>
              <w:ind w:left="114" w:right="28"/>
              <w:jc w:val="both"/>
              <w:rPr>
                <w:i/>
                <w:sz w:val="24"/>
                <w:szCs w:val="24"/>
              </w:rPr>
            </w:pPr>
            <w:r w:rsidRPr="00FF0026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Технологическое оборудование остается в помещении для голосования</w:t>
            </w:r>
            <w:r w:rsidR="00373F6E" w:rsidRPr="00FF0026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71DFA722" w14:textId="77777777" w:rsidR="00373F6E" w:rsidRPr="00FF0026" w:rsidRDefault="00373F6E" w:rsidP="00373F6E">
            <w:pPr>
              <w:pStyle w:val="af6"/>
              <w:widowControl w:val="0"/>
              <w:numPr>
                <w:ilvl w:val="0"/>
                <w:numId w:val="11"/>
              </w:numPr>
              <w:ind w:left="256" w:right="28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Организует информирование участников избирательного процесса о месте нахождения помещения (места), предназначенного для укрытия</w:t>
            </w:r>
          </w:p>
          <w:p w14:paraId="2C1BA8F5" w14:textId="77777777" w:rsidR="002E730F" w:rsidRPr="00FF0026" w:rsidRDefault="002E730F" w:rsidP="00373F6E">
            <w:pPr>
              <w:pStyle w:val="af6"/>
              <w:widowControl w:val="0"/>
              <w:numPr>
                <w:ilvl w:val="0"/>
                <w:numId w:val="11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Оказывает помощь в перемещении участников избирательного процесса в помещение (место), предназначенное для укрытия.</w:t>
            </w:r>
          </w:p>
        </w:tc>
      </w:tr>
      <w:tr w:rsidR="00AC2F31" w:rsidRPr="00FF0026" w14:paraId="77D33E59" w14:textId="77777777" w:rsidTr="00F87310">
        <w:trPr>
          <w:trHeight w:val="954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E162E" w14:textId="77777777" w:rsidR="00AC2F31" w:rsidRPr="00FF0026" w:rsidRDefault="00AC2F31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B5C565" w14:textId="77777777" w:rsidR="00AC2F31" w:rsidRPr="00AC2F31" w:rsidRDefault="00AC2F31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УИК</w:t>
            </w:r>
          </w:p>
          <w:p w14:paraId="26626FA3" w14:textId="77777777" w:rsidR="00AC2F31" w:rsidRPr="00AC2F31" w:rsidRDefault="00AC2F31" w:rsidP="00BA0DF2">
            <w:pPr>
              <w:widowControl w:val="0"/>
              <w:ind w:right="28"/>
              <w:rPr>
                <w:i/>
                <w:sz w:val="24"/>
                <w:szCs w:val="24"/>
              </w:rPr>
            </w:pP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617FAE" w14:textId="77777777" w:rsidR="00AC2F31" w:rsidRPr="00AC2F31" w:rsidRDefault="00AC2F31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Всю избирательную документацию, печать помещает в сейф, который опечатывается. </w:t>
            </w:r>
          </w:p>
          <w:p w14:paraId="1C6C0A48" w14:textId="77777777" w:rsidR="00AC2F31" w:rsidRPr="00FF0026" w:rsidRDefault="00AC2F31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Ключи от сейфа(</w:t>
            </w:r>
            <w:proofErr w:type="spellStart"/>
            <w:r w:rsidRPr="00AC2F3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ов</w:t>
            </w:r>
            <w:proofErr w:type="spellEnd"/>
            <w:r w:rsidRPr="00AC2F3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) остаются у секретаря УИК.</w:t>
            </w:r>
          </w:p>
        </w:tc>
      </w:tr>
      <w:tr w:rsidR="00AC2F31" w:rsidRPr="00FF0026" w14:paraId="78471D1D" w14:textId="77777777" w:rsidTr="00F87310">
        <w:trPr>
          <w:trHeight w:val="20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BE67F" w14:textId="77777777" w:rsidR="00AC2F31" w:rsidRPr="00FF0026" w:rsidRDefault="00AC2F31" w:rsidP="009C1502">
            <w:pPr>
              <w:widowControl w:val="0"/>
              <w:ind w:left="28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96943E" w14:textId="77777777" w:rsidR="00AC2F31" w:rsidRPr="00AC2F31" w:rsidRDefault="00AC2F31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C1DCFA" w14:textId="77777777" w:rsidR="00AC2F31" w:rsidRPr="00FF0026" w:rsidRDefault="00AC2F31" w:rsidP="009C1502">
            <w:pPr>
              <w:widowControl w:val="0"/>
              <w:ind w:left="51" w:right="51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После перемещения участников избирательного процесса в помещение (место), предназначенное для укрытия, закрывает помещение УИК (по возможности) и опечатывает его.</w:t>
            </w:r>
          </w:p>
        </w:tc>
      </w:tr>
    </w:tbl>
    <w:p w14:paraId="5B34C783" w14:textId="77777777" w:rsidR="00F87310" w:rsidRDefault="00F87310">
      <w:r>
        <w:br w:type="page"/>
      </w:r>
    </w:p>
    <w:tbl>
      <w:tblPr>
        <w:tblOverlap w:val="never"/>
        <w:tblW w:w="5103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2112"/>
        <w:gridCol w:w="5006"/>
      </w:tblGrid>
      <w:tr w:rsidR="00F87310" w:rsidRPr="00FF0026" w14:paraId="1ED9820E" w14:textId="77777777" w:rsidTr="00373F6E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12D6CEAD" w14:textId="77777777" w:rsidR="00F87310" w:rsidRPr="00FF0026" w:rsidRDefault="00F87310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lastRenderedPageBreak/>
              <w:t>1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C36D68" w14:textId="77777777" w:rsidR="00F87310" w:rsidRPr="00FF0026" w:rsidRDefault="00F87310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490F37" w14:textId="77777777" w:rsidR="00F87310" w:rsidRPr="00FF0026" w:rsidRDefault="00F87310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</w:tr>
      <w:tr w:rsidR="00F87310" w:rsidRPr="00FF0026" w14:paraId="772A1384" w14:textId="77777777" w:rsidTr="00373F6E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195F1B18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b/>
                <w:bCs/>
                <w:sz w:val="24"/>
                <w:szCs w:val="24"/>
                <w:shd w:val="clear" w:color="auto" w:fill="FFFFFF"/>
              </w:rPr>
              <w:t>Сигнал сирены и/или повторяющегося голосового сообщения «Внимание! Ракетная опасность!»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09F308C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Члены УИК, осуществляющие голосование вне помещения для голосования 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61659FB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i/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1. Немедленно найти укрытие. </w:t>
            </w:r>
            <w:r w:rsidRPr="00FF0026">
              <w:rPr>
                <w:i/>
                <w:sz w:val="24"/>
                <w:szCs w:val="24"/>
              </w:rPr>
              <w:t>Если поблизости есть здание, следует быстро зайти внутрь. Лучше всего находиться в подвальных помещениях или на первых этажах.</w:t>
            </w:r>
          </w:p>
          <w:p w14:paraId="4286B40C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i/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2. Избегать открытых пространств. </w:t>
            </w:r>
            <w:r w:rsidRPr="00FF0026">
              <w:rPr>
                <w:i/>
                <w:sz w:val="24"/>
                <w:szCs w:val="24"/>
              </w:rPr>
              <w:t>Не оставаться на улице, особенно в открытых местах, под мостами или вдоль зданий с остекленными фасадами.</w:t>
            </w:r>
          </w:p>
          <w:p w14:paraId="44B5FD3C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i/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3. Низко пригнуться. </w:t>
            </w:r>
            <w:r w:rsidRPr="00FF0026">
              <w:rPr>
                <w:i/>
                <w:sz w:val="24"/>
                <w:szCs w:val="24"/>
              </w:rPr>
              <w:t>Если укрытие недоступно, необходимо лечь на землю и прикрыть голову руками, чтобы уменьшить риск повреждений при взрыве или осколках.</w:t>
            </w:r>
          </w:p>
          <w:p w14:paraId="14C0CE93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i/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4. Следить за информацией. </w:t>
            </w:r>
            <w:r w:rsidRPr="00FF0026">
              <w:rPr>
                <w:i/>
                <w:sz w:val="24"/>
                <w:szCs w:val="24"/>
              </w:rPr>
              <w:t>Быть внимательными к радиовещанию и сообщениям служб экстренного реагирования для получения актуальных данных и инструкций.</w:t>
            </w:r>
          </w:p>
          <w:p w14:paraId="43C1A6D5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5. Ожидать сигнала «отбой». </w:t>
            </w:r>
            <w:r w:rsidRPr="00FF0026">
              <w:rPr>
                <w:i/>
                <w:sz w:val="24"/>
                <w:szCs w:val="24"/>
              </w:rPr>
              <w:t>После того как угроза минует, дождитесь официального сообщения о том, что безопасность восстановлена, прежде чем покидать укрытие.</w:t>
            </w:r>
          </w:p>
        </w:tc>
      </w:tr>
      <w:tr w:rsidR="00F87310" w:rsidRPr="00FF0026" w14:paraId="1179B8AD" w14:textId="77777777" w:rsidTr="00373F6E">
        <w:trPr>
          <w:trHeight w:val="20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243B9C80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AC2F31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При нахождении в укрытии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DEFA38F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 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D625C40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>Информирует лиц присутствующих о имеющихся запасах (вода, медикаменты)</w:t>
            </w:r>
          </w:p>
        </w:tc>
      </w:tr>
      <w:tr w:rsidR="00F87310" w:rsidRPr="00FF0026" w14:paraId="6BED644B" w14:textId="77777777" w:rsidTr="004F6C44">
        <w:trPr>
          <w:trHeight w:val="276"/>
        </w:trPr>
        <w:tc>
          <w:tcPr>
            <w:tcW w:w="1269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AE8BE2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14391813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Секретарь УИК</w:t>
            </w:r>
          </w:p>
          <w:p w14:paraId="6D5D4281" w14:textId="77777777" w:rsidR="00F87310" w:rsidRPr="00AC2F31" w:rsidRDefault="00F87310" w:rsidP="00BA0DF2">
            <w:pPr>
              <w:widowControl w:val="0"/>
              <w:ind w:right="28"/>
              <w:rPr>
                <w:i/>
                <w:sz w:val="24"/>
                <w:szCs w:val="24"/>
              </w:rPr>
            </w:pPr>
          </w:p>
        </w:tc>
        <w:tc>
          <w:tcPr>
            <w:tcW w:w="26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D3225" w14:textId="77777777" w:rsidR="00F87310" w:rsidRPr="00FF0026" w:rsidRDefault="00F87310" w:rsidP="00BA0DF2">
            <w:pPr>
              <w:pStyle w:val="af6"/>
              <w:numPr>
                <w:ilvl w:val="0"/>
                <w:numId w:val="12"/>
              </w:numPr>
              <w:suppressAutoHyphens/>
              <w:ind w:left="256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Отслеживает </w:t>
            </w:r>
            <w:r w:rsidRPr="00FF0026">
              <w:rPr>
                <w:bCs/>
                <w:sz w:val="24"/>
                <w:szCs w:val="24"/>
                <w:shd w:val="clear" w:color="auto" w:fill="FFFFFF"/>
              </w:rPr>
              <w:t xml:space="preserve">смс-сообщения в телефоне или оповещения по громкоговорителям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для получения актуальных данных и инструкций. </w:t>
            </w:r>
          </w:p>
          <w:p w14:paraId="340982D8" w14:textId="77777777" w:rsidR="00F87310" w:rsidRPr="00FF0026" w:rsidRDefault="00F87310" w:rsidP="00BA0DF2">
            <w:pPr>
              <w:pStyle w:val="af6"/>
              <w:widowControl w:val="0"/>
              <w:numPr>
                <w:ilvl w:val="0"/>
                <w:numId w:val="12"/>
              </w:numPr>
              <w:ind w:left="256" w:right="28" w:hanging="142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Фиксирует время пребывания в укрытии (период приостановления голосования)</w:t>
            </w:r>
          </w:p>
        </w:tc>
      </w:tr>
      <w:tr w:rsidR="00F87310" w:rsidRPr="00FF0026" w14:paraId="36558215" w14:textId="77777777" w:rsidTr="004F6C44">
        <w:trPr>
          <w:trHeight w:val="20"/>
        </w:trPr>
        <w:tc>
          <w:tcPr>
            <w:tcW w:w="1269" w:type="pct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2D8A8F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07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729466D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262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57F7918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F87310" w:rsidRPr="00FF0026" w14:paraId="38B534A4" w14:textId="77777777" w:rsidTr="00373F6E">
        <w:trPr>
          <w:trHeight w:val="2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96C3CEB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AC2F31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Поступил сигнал «Отбой ракетной опасности»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69BC52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2B6A4B11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7CE8446" w14:textId="77777777" w:rsidR="00F87310" w:rsidRPr="00FF0026" w:rsidRDefault="00F87310" w:rsidP="009C1502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Принимает решение о возвращении в помещение УИК и продолжении процедуры голосования. Сообщает ТИК</w:t>
            </w:r>
          </w:p>
        </w:tc>
      </w:tr>
      <w:tr w:rsidR="00F87310" w:rsidRPr="00FF0026" w14:paraId="45BC6237" w14:textId="77777777" w:rsidTr="00373F6E">
        <w:trPr>
          <w:trHeight w:val="20"/>
        </w:trPr>
        <w:tc>
          <w:tcPr>
            <w:tcW w:w="12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B14ECC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28AC12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Заместитель председателя УИК 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65DFEB6" w14:textId="77777777" w:rsidR="00F87310" w:rsidRPr="00FF0026" w:rsidRDefault="00F87310" w:rsidP="00BA0DF2">
            <w:pPr>
              <w:pStyle w:val="af6"/>
              <w:widowControl w:val="0"/>
              <w:numPr>
                <w:ilvl w:val="0"/>
                <w:numId w:val="13"/>
              </w:numPr>
              <w:ind w:left="256" w:right="51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Организует перемещение членов УИК, участников избирательного процесса в помещение УИК </w:t>
            </w:r>
          </w:p>
          <w:p w14:paraId="0F017399" w14:textId="77777777" w:rsidR="00F87310" w:rsidRPr="00FF0026" w:rsidRDefault="00F87310" w:rsidP="00BA0DF2">
            <w:pPr>
              <w:pStyle w:val="af6"/>
              <w:widowControl w:val="0"/>
              <w:numPr>
                <w:ilvl w:val="0"/>
                <w:numId w:val="13"/>
              </w:numPr>
              <w:ind w:left="256" w:right="51" w:hanging="142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Открывает помещение УИК</w:t>
            </w:r>
          </w:p>
        </w:tc>
      </w:tr>
      <w:tr w:rsidR="00F87310" w:rsidRPr="00FF0026" w14:paraId="4961AD29" w14:textId="77777777" w:rsidTr="00C0083E">
        <w:trPr>
          <w:trHeight w:val="876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6710A335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AC2F31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Произошло возвращение членов УИК в помещение УИК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452102F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 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B438C13" w14:textId="77777777" w:rsidR="00F87310" w:rsidRPr="00FF0026" w:rsidRDefault="00F87310" w:rsidP="00AC2F31">
            <w:pPr>
              <w:widowControl w:val="0"/>
              <w:ind w:left="28" w:right="28"/>
              <w:jc w:val="both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Демонстрирует опечатанные ящики для голосования, 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освобождает приемные прорези ящиков</w:t>
            </w:r>
          </w:p>
        </w:tc>
      </w:tr>
      <w:tr w:rsidR="00F87310" w:rsidRPr="00FF0026" w14:paraId="06D2BEEC" w14:textId="77777777" w:rsidTr="00373F6E">
        <w:trPr>
          <w:trHeight w:val="20"/>
        </w:trPr>
        <w:tc>
          <w:tcPr>
            <w:tcW w:w="12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3CEC30" w14:textId="77777777" w:rsidR="00F87310" w:rsidRPr="00FF0026" w:rsidRDefault="00F87310" w:rsidP="009C1502">
            <w:pPr>
              <w:widowControl w:val="0"/>
              <w:ind w:left="28" w:right="28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3DD5AA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  <w:p w14:paraId="463AA7A2" w14:textId="77777777" w:rsidR="00F87310" w:rsidRPr="00AC2F31" w:rsidRDefault="00F87310" w:rsidP="009C1502">
            <w:pPr>
              <w:widowControl w:val="0"/>
              <w:ind w:left="28" w:right="28"/>
              <w:jc w:val="center"/>
              <w:rPr>
                <w:i/>
                <w:sz w:val="24"/>
                <w:szCs w:val="24"/>
              </w:rPr>
            </w:pPr>
            <w:r w:rsidRPr="00AC2F31">
              <w:rPr>
                <w:i/>
                <w:color w:val="000000"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3DD9A0" w14:textId="77777777" w:rsidR="00F87310" w:rsidRPr="00FF0026" w:rsidRDefault="00F87310" w:rsidP="00AC2F31">
            <w:pPr>
              <w:widowControl w:val="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Объявляет о продолжении </w:t>
            </w:r>
            <w:r w:rsidRPr="00FF002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голосования в помещении УИК. Сообщает ТИК.</w:t>
            </w:r>
          </w:p>
        </w:tc>
      </w:tr>
    </w:tbl>
    <w:p w14:paraId="5DF31782" w14:textId="77777777" w:rsidR="00E02A1C" w:rsidRDefault="00E02A1C">
      <w: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5666"/>
      </w:tblGrid>
      <w:tr w:rsidR="00E02A1C" w:rsidRPr="00FF0026" w14:paraId="7AC1259F" w14:textId="77777777" w:rsidTr="005B28E3">
        <w:tc>
          <w:tcPr>
            <w:tcW w:w="3794" w:type="dxa"/>
          </w:tcPr>
          <w:p w14:paraId="51D9C3C5" w14:textId="77777777" w:rsidR="00E02A1C" w:rsidRPr="00FF0026" w:rsidRDefault="00F87310" w:rsidP="005B28E3">
            <w:pPr>
              <w:pStyle w:val="a7"/>
              <w:spacing w:line="240" w:lineRule="auto"/>
              <w:ind w:firstLine="0"/>
              <w:jc w:val="right"/>
              <w:rPr>
                <w:sz w:val="22"/>
              </w:rPr>
            </w:pPr>
            <w:r>
              <w:lastRenderedPageBreak/>
              <w:br w:type="page"/>
            </w:r>
            <w:r w:rsidR="00E02A1C">
              <w:br w:type="page"/>
            </w:r>
            <w:r w:rsidR="00E02A1C">
              <w:br w:type="page"/>
            </w:r>
            <w:r w:rsidR="00E02A1C" w:rsidRPr="00FF0026">
              <w:rPr>
                <w:sz w:val="20"/>
              </w:rPr>
              <w:br w:type="page"/>
            </w:r>
          </w:p>
        </w:tc>
        <w:tc>
          <w:tcPr>
            <w:tcW w:w="5777" w:type="dxa"/>
          </w:tcPr>
          <w:p w14:paraId="2A384BD6" w14:textId="77777777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5</w:t>
            </w:r>
          </w:p>
          <w:p w14:paraId="4CC22077" w14:textId="736C351A" w:rsidR="00E02A1C" w:rsidRPr="00FF0026" w:rsidRDefault="00E02A1C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  <w:r w:rsidR="008A3DAF">
              <w:rPr>
                <w:sz w:val="24"/>
                <w:szCs w:val="24"/>
              </w:rPr>
              <w:t>Ильинского</w:t>
            </w:r>
            <w:r w:rsidRPr="00FF0026">
              <w:rPr>
                <w:sz w:val="24"/>
                <w:szCs w:val="24"/>
              </w:rPr>
              <w:t xml:space="preserve"> муниципального округа</w:t>
            </w:r>
          </w:p>
          <w:p w14:paraId="4E645942" w14:textId="11B19F5B" w:rsidR="00E02A1C" w:rsidRPr="00FF0026" w:rsidRDefault="00E02A1C" w:rsidP="00754C95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от </w:t>
            </w:r>
            <w:r w:rsidR="008A3DAF">
              <w:rPr>
                <w:sz w:val="24"/>
                <w:szCs w:val="24"/>
              </w:rPr>
              <w:t xml:space="preserve">29.07.2026 </w:t>
            </w:r>
            <w:r w:rsidRPr="00FF0026">
              <w:rPr>
                <w:sz w:val="24"/>
                <w:szCs w:val="24"/>
              </w:rPr>
              <w:t xml:space="preserve">№ </w:t>
            </w:r>
            <w:r w:rsidR="008A3DAF">
              <w:rPr>
                <w:sz w:val="24"/>
                <w:szCs w:val="24"/>
              </w:rPr>
              <w:t>91/02-5</w:t>
            </w:r>
            <w:r w:rsidR="00754C95">
              <w:rPr>
                <w:sz w:val="24"/>
                <w:szCs w:val="24"/>
              </w:rPr>
              <w:t>__________</w:t>
            </w:r>
          </w:p>
        </w:tc>
      </w:tr>
    </w:tbl>
    <w:tbl>
      <w:tblPr>
        <w:tblW w:w="4878" w:type="pct"/>
        <w:tblLook w:val="04A0" w:firstRow="1" w:lastRow="0" w:firstColumn="1" w:lastColumn="0" w:noHBand="0" w:noVBand="1"/>
      </w:tblPr>
      <w:tblGrid>
        <w:gridCol w:w="1083"/>
        <w:gridCol w:w="1399"/>
        <w:gridCol w:w="3618"/>
        <w:gridCol w:w="3238"/>
        <w:gridCol w:w="17"/>
      </w:tblGrid>
      <w:tr w:rsidR="00E02A1C" w:rsidRPr="00FF0026" w14:paraId="4F2055D6" w14:textId="77777777" w:rsidTr="009D2D2F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D2D23" w14:textId="77777777" w:rsidR="00E02A1C" w:rsidRDefault="00E02A1C" w:rsidP="005B28E3">
            <w:pPr>
              <w:jc w:val="center"/>
              <w:rPr>
                <w:b/>
                <w:szCs w:val="28"/>
              </w:rPr>
            </w:pPr>
          </w:p>
          <w:p w14:paraId="0049729B" w14:textId="0B27D20B" w:rsidR="00E02A1C" w:rsidRDefault="00E02A1C" w:rsidP="005B28E3">
            <w:pPr>
              <w:jc w:val="center"/>
              <w:rPr>
                <w:b/>
                <w:szCs w:val="28"/>
              </w:rPr>
            </w:pPr>
            <w:r w:rsidRPr="00F87310">
              <w:rPr>
                <w:b/>
                <w:szCs w:val="28"/>
              </w:rPr>
              <w:t xml:space="preserve">Список членов участковых избирательных комиссий, </w:t>
            </w:r>
            <w:r>
              <w:rPr>
                <w:b/>
                <w:szCs w:val="28"/>
              </w:rPr>
              <w:br/>
            </w:r>
            <w:r w:rsidRPr="00F87310">
              <w:rPr>
                <w:b/>
                <w:szCs w:val="28"/>
              </w:rPr>
              <w:t xml:space="preserve">оказывающих взаимодействие сотрудникам правоохранительных органов, </w:t>
            </w:r>
            <w:r w:rsidRPr="00C0083E">
              <w:rPr>
                <w:b/>
                <w:szCs w:val="28"/>
              </w:rPr>
              <w:t>в случае возникновения угрозы совершения террористического акта, чрезвычайной или нештатной ситуации, а также для разрешения конфликтных ситуаций, возникших в помещении для голосования</w:t>
            </w:r>
          </w:p>
          <w:p w14:paraId="1CBE6473" w14:textId="77777777" w:rsidR="00E02A1C" w:rsidRPr="00F87310" w:rsidRDefault="00E02A1C" w:rsidP="005B28E3">
            <w:pPr>
              <w:jc w:val="center"/>
              <w:rPr>
                <w:b/>
                <w:szCs w:val="28"/>
              </w:rPr>
            </w:pPr>
          </w:p>
        </w:tc>
      </w:tr>
      <w:tr w:rsidR="00E02A1C" w:rsidRPr="00FF0026" w14:paraId="227E4BE7" w14:textId="77777777" w:rsidTr="009D2D2F">
        <w:trPr>
          <w:gridAfter w:val="1"/>
          <w:wAfter w:w="9" w:type="pct"/>
          <w:trHeight w:val="322"/>
        </w:trPr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D49A" w14:textId="77777777" w:rsidR="00E02A1C" w:rsidRPr="00FF0026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 w:rsidRPr="00FF002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DD3F7" w14:textId="77777777" w:rsidR="00E02A1C" w:rsidRPr="00FF0026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 w:rsidRPr="00FF0026">
              <w:rPr>
                <w:b/>
                <w:bCs/>
                <w:sz w:val="24"/>
                <w:szCs w:val="24"/>
              </w:rPr>
              <w:t>№ УИК</w:t>
            </w:r>
          </w:p>
        </w:tc>
        <w:tc>
          <w:tcPr>
            <w:tcW w:w="1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7129" w14:textId="77777777" w:rsidR="00E02A1C" w:rsidRPr="00FF0026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 w:rsidRPr="00FF0026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2835" w14:textId="77777777" w:rsidR="00E02A1C" w:rsidRPr="00FF0026" w:rsidRDefault="00E02A1C" w:rsidP="005B28E3">
            <w:pPr>
              <w:jc w:val="center"/>
              <w:rPr>
                <w:b/>
                <w:bCs/>
                <w:sz w:val="24"/>
                <w:szCs w:val="24"/>
              </w:rPr>
            </w:pPr>
            <w:r w:rsidRPr="00FF0026">
              <w:rPr>
                <w:b/>
                <w:bCs/>
                <w:sz w:val="24"/>
                <w:szCs w:val="24"/>
              </w:rPr>
              <w:t xml:space="preserve">Должность в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FF0026">
              <w:rPr>
                <w:b/>
                <w:bCs/>
                <w:sz w:val="24"/>
                <w:szCs w:val="24"/>
              </w:rPr>
              <w:t>ИК</w:t>
            </w:r>
          </w:p>
        </w:tc>
      </w:tr>
      <w:tr w:rsidR="00E02A1C" w:rsidRPr="00FF0026" w14:paraId="7D4B6B34" w14:textId="77777777" w:rsidTr="009D2D2F">
        <w:trPr>
          <w:gridAfter w:val="1"/>
          <w:wAfter w:w="9" w:type="pct"/>
          <w:trHeight w:val="322"/>
        </w:trPr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9DCE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CD37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879B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09DE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02A1C" w:rsidRPr="00FF0026" w14:paraId="399E174B" w14:textId="77777777" w:rsidTr="009D2D2F">
        <w:trPr>
          <w:gridAfter w:val="1"/>
          <w:wAfter w:w="9" w:type="pct"/>
          <w:trHeight w:val="322"/>
        </w:trPr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96C3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8DD4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F9CC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E3A5" w14:textId="77777777" w:rsidR="00E02A1C" w:rsidRPr="00FF0026" w:rsidRDefault="00E02A1C" w:rsidP="005B28E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02A1C" w:rsidRPr="00F87310" w14:paraId="1CF5B1A6" w14:textId="77777777" w:rsidTr="009D2D2F">
        <w:trPr>
          <w:gridAfter w:val="1"/>
          <w:wAfter w:w="9" w:type="pct"/>
          <w:trHeight w:val="11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076BC" w14:textId="77777777" w:rsidR="00E02A1C" w:rsidRPr="00FF0026" w:rsidRDefault="00E02A1C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7BFA6" w14:textId="77777777" w:rsidR="00E02A1C" w:rsidRPr="00FF0026" w:rsidRDefault="00E02A1C" w:rsidP="005B28E3">
            <w:pPr>
              <w:widowControl w:val="0"/>
              <w:ind w:left="28" w:right="28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i/>
                <w:sz w:val="16"/>
                <w:szCs w:val="24"/>
              </w:rPr>
              <w:t>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0035E" w14:textId="77777777" w:rsidR="00E02A1C" w:rsidRPr="00FF0026" w:rsidRDefault="00E02A1C" w:rsidP="005B28E3">
            <w:pPr>
              <w:widowControl w:val="0"/>
              <w:ind w:left="28" w:right="2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F0026"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3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E1E1B" w14:textId="77777777" w:rsidR="00E02A1C" w:rsidRPr="00F87310" w:rsidRDefault="00E02A1C" w:rsidP="005B28E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color w:val="000000"/>
                <w:sz w:val="16"/>
                <w:szCs w:val="24"/>
                <w:shd w:val="clear" w:color="auto" w:fill="FFFFFF"/>
                <w:lang w:bidi="ru-RU"/>
              </w:rPr>
              <w:t>4</w:t>
            </w:r>
          </w:p>
        </w:tc>
      </w:tr>
      <w:tr w:rsidR="009D2D2F" w:rsidRPr="00F87310" w14:paraId="1CAEB527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FDDB" w14:textId="77777777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 w:rsidRPr="00F87310">
              <w:rPr>
                <w:sz w:val="24"/>
                <w:szCs w:val="24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37826" w14:textId="5D0E5D92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1201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52F7C" w14:textId="0B287FB0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Жданова Екатерина Валерьевна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B6E2F" w14:textId="2BB727A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09CDC0C9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2DF2B" w14:textId="3F8CE956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7EDE" w14:textId="2C790BA9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1201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7C311" w14:textId="3AC10BA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Катаева Светлана Владимировна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35AC3" w14:textId="1AE863B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FB324EB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3AF5" w14:textId="1BE06CE0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79535" w14:textId="6046A58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3E1AE" w14:textId="1149B092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Копытова Ольга Николаевна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5985E" w14:textId="53079A2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4C533AB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B0F10" w14:textId="0BBD7EAE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DB99E" w14:textId="65B2483F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6D64F" w14:textId="038A96E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Трапезникова Светлана Васильевна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894E7" w14:textId="76CC7CC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748E85C8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BE11E" w14:textId="7FB1A09D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80602" w14:textId="1DDBBC1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1203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B207D" w14:textId="11CC1B2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Галиахметов Нурислам </w:t>
            </w: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Миннахметович</w:t>
            </w:r>
            <w:proofErr w:type="spellEnd"/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A4A3B" w14:textId="5E3B25C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77C74A0D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F4D62" w14:textId="5C6BAB35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868AA" w14:textId="1E24FF03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1203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42736" w14:textId="0C57E70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Карманов Андрей Владимирович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11A35" w14:textId="23463E8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474E4490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4AB3E" w14:textId="2993F9FB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A31AE" w14:textId="58D96BC0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1204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0B6FB" w14:textId="2807931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Бэетрэу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Елена Михайловна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87BB2" w14:textId="45A3D518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4706C1A0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92D8B" w14:textId="2CE9D0FA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4F02F" w14:textId="3932C27A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1204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F07E1" w14:textId="6B5B841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Косовских Вячеслав </w:t>
            </w: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Николаеви</w:t>
            </w:r>
            <w:proofErr w:type="spellEnd"/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DFD30" w14:textId="30E7EC1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1B6991FC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EF0E3" w14:textId="2102C28A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C2588" w14:textId="4C58A73D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1205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8AFEB" w14:textId="00149F30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Булатова Инна Васильевна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19839" w14:textId="322BA79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5FEDD8CE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22AC4" w14:textId="21786E85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F8037" w14:textId="4FCA0E33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1205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67DBF" w14:textId="158F8BA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Мальцев Олег Викторович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2D1F7" w14:textId="3EEE3AD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4A655E64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33C24" w14:textId="151F9C57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6FABC" w14:textId="5453755C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1206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DC6FA" w14:textId="20CA39E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Жданова Светлана Юрьевна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74600" w14:textId="091CAAA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2942E5C2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30DDA" w14:textId="174C8718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730C5" w14:textId="2BCB06E2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1206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6E7D6" w14:textId="26D3D38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Кашина Руфина Борисовна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8B05D" w14:textId="2766000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36122610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B3E05" w14:textId="6130D201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743ED" w14:textId="0F1C42FF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1207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5832E" w14:textId="4A42EF6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Русинова Нина Михайловна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682BC" w14:textId="04E80AA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51687FDB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AFD64" w14:textId="6748E63F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7CD67" w14:textId="54EE8622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1207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FCDCC" w14:textId="5D9CA6C8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Тукмачев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Андрей Владимирович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6DBBB" w14:textId="5DB73E1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7EAC5858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DD631" w14:textId="49D734BC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EE348" w14:textId="59D5E6B9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1208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1ED96" w14:textId="7E01366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Некрасова Любовь Михайловна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488AE" w14:textId="0F90D62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455E5E54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61FB5" w14:textId="3960F98F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B206C" w14:textId="42753E36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1208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9585" w14:textId="26E06A7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Мокрушина Вера Ивановна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FD154" w14:textId="0A624B8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1E557BE8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59C0C" w14:textId="75784D36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068E6" w14:textId="77F929A6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1209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53903" w14:textId="2CBFC5C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Громыхалов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Алексей Михайлович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912DC" w14:textId="54145D7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56AD3B65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F4208" w14:textId="12989986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50313" w14:textId="2C522161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1209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3C565" w14:textId="65D751D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Сибирякова Татьяна Владимировна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89731" w14:textId="106B898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6C3505D2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C70A0" w14:textId="3BF24A67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98949" w14:textId="0887295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1210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48338" w14:textId="444A357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Шилова Татьяна Владимировна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AE30B" w14:textId="6DF1F2E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24EF0DFC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D27A0" w14:textId="2C69CCEA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5F2F9" w14:textId="7600EF4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1210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3018" w14:textId="1CE90CD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Пермякова Татьяна Прокопьевна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CE94D" w14:textId="339EE3B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6D825E68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C51" w14:textId="45329932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E92A5" w14:textId="71936348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1211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C85A8" w14:textId="3E54C601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Дозморов Владимир Яковлевич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053F9" w14:textId="553CF02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1911533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CABA6" w14:textId="4E388523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1E07D" w14:textId="1DD5CF34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1211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DE571" w14:textId="2E7AB8D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Орлова Лариса Николаевна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7E535" w14:textId="3512A7E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5FEDCE27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6EB11" w14:textId="51812653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4C516" w14:textId="27BF92BF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9E775" w14:textId="7B6D76B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Мокрецова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Римма Федосеевна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1671E" w14:textId="31700F5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1F354B20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A895B" w14:textId="65894E99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44412" w14:textId="330953C0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44279" w14:textId="07DEA9B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Соколова Вера Васильевна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7174A" w14:textId="0422B252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Председатель</w:t>
            </w:r>
          </w:p>
        </w:tc>
      </w:tr>
      <w:tr w:rsidR="009D2D2F" w:rsidRPr="00F87310" w14:paraId="6C629E82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AD407" w14:textId="12776DFA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4BC13" w14:textId="421FB487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1213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2A34" w14:textId="555D767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Лихачёв Александр Петрович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FC5C4" w14:textId="7D974BE9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5628598A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7D04F" w14:textId="6B8EDA81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F2139" w14:textId="304813D2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1213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A35DD" w14:textId="582D2199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Подомарева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Зоя Владимировна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134ED" w14:textId="566EE14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80193BA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FDD1F" w14:textId="5167F5DB" w:rsidR="009D2D2F" w:rsidRPr="00F87310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2CDDF" w14:textId="76C4E31D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1214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0B529" w14:textId="7A49C19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Дозморов Андрей Викторович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2B4DF" w14:textId="7A940FE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6B9FC5D6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73C5D" w14:textId="5A1B21C5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3B4CB" w14:textId="1D33C3C0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1214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BB712" w14:textId="65E96FB2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Корепанов Николай Вячеславович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B19F5" w14:textId="476EDC6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10291FDC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58A11" w14:textId="2CA60C87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E9A9A" w14:textId="030B167F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1215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DB320" w14:textId="5B6AB1E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Гилева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Ольга Ивановна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DC0C6" w14:textId="27377B08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7999B976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7E9AE" w14:textId="766996A9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C78DF" w14:textId="1677AE69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1215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5F9DA" w14:textId="086AB71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Михаоева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Лариса Аркадьевна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ED6F7" w14:textId="00FE584E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68BAE20B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EE1D" w14:textId="7F0C6C11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786F6" w14:textId="388E5A3D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1216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13639" w14:textId="4828AEF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Арапан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Любовь Ивановна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A2503" w14:textId="5BCC8EF2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4C068B3F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EA6CC" w14:textId="3EC3E5E3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1C20A" w14:textId="5194BE9E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1216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DE2FC" w14:textId="52619208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Чижова Надежда Юрьевна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99FDC" w14:textId="042C268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49849049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8BEF0" w14:textId="2FD6B8D5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1C8DD" w14:textId="2CCFF3C6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1217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3B1A9" w14:textId="40C7B2C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Соловьёва Ольга Михайловна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35F1C" w14:textId="4822001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687BDF79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0158F" w14:textId="7B8F8FD3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81560" w14:textId="5B6B3C7D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1217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8B242" w14:textId="3BFC6D1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Субботина Наталья Сергеевна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B522A" w14:textId="5DF1D17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3EBFE4ED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90EB7" w14:textId="4ADC5369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67E42" w14:textId="20FE82DA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1218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6ACE1" w14:textId="5EEEA1E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Жаков Евгений Львович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2F3CD" w14:textId="03C56041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2F9AF564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E3B3A" w14:textId="0E8411E8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305D3" w14:textId="460A4879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1218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33CC1" w14:textId="138B1FE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Радостева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Елена Сергеевна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E8E6E" w14:textId="5B53A181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3A6A41D1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4D897" w14:textId="1B6D6DDF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BD6" w14:textId="3267C1B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1219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B188E" w14:textId="5180040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Мальцева Ирина Михайловна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9FB4B" w14:textId="3727DD0F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176619B5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BB30A" w14:textId="77E91164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03E61" w14:textId="0F5851B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1219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5EE7A" w14:textId="4A443F2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Михалева Юлия Николаевна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A6C9F" w14:textId="3736F12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5602F1E1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7AA" w14:textId="00A6EA85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E1677" w14:textId="51CDBA3C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1221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0A7AC" w14:textId="5C6E6690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Анциферова Юлия Олеговна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D6686" w14:textId="12618931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6E3E4B6B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61E5A" w14:textId="242B385B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745D3" w14:textId="42D8DF56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1221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E9567" w14:textId="14FCCB79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Андреева Юлия Владимировна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683E2" w14:textId="4116A3A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40580DCB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02B4D" w14:textId="785C3EB6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A044F" w14:textId="1C90BDBF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434A5" w14:textId="77CC02D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Корюкин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Дмитрий Владимирович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49800" w14:textId="689572E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D8E402E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5FDC4" w14:textId="4DBA79CC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4F397" w14:textId="4866EE4D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1222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1A1D9" w14:textId="2FD0D1A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Коняева Вера Анатольевна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AF24C" w14:textId="7907805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2C8C04F7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CDD9" w14:textId="67322974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5CCF5" w14:textId="2FD30B1B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1223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4A5A6" w14:textId="4E5DD690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Вещемова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Наталья Владимировна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3B88E" w14:textId="00FD1E4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28B82A82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7485B" w14:textId="1B31C558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F8F9E" w14:textId="097FDDC5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1223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581F5" w14:textId="096B7CB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Солдатова Галина Валерьевна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75A82" w14:textId="7B9CA659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186A9A7E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38BAD" w14:textId="61A48997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24C82" w14:textId="43A6A46C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1224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DD6D8" w14:textId="6AFE9DA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Иванцев Александр Павлович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7D81D" w14:textId="44F3B28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5CAC7B8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591F7" w14:textId="166FB659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D816D" w14:textId="54153711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1224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B247D" w14:textId="4CEE6656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Черепанова Татьяна Вячеславовна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3ACD8" w14:textId="70D8BEF1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7FD845A5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C8B06" w14:textId="313939AE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E5353" w14:textId="46220B40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1225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F7171" w14:textId="23167F1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Новикова Екатерина Павловна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FD12B" w14:textId="3115DA2A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25198230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4C1C8" w14:textId="2ADF6458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ACC6F" w14:textId="2E5F4411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1225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16956" w14:textId="17C30C9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Якина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Наталья Евгеньевна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2C5C2" w14:textId="30C75447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0E0171EA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435B1" w14:textId="02C92488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CA15D" w14:textId="69F8E395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1226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7535C" w14:textId="0C3FC963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Захарова Вера Николаевна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5E3D0" w14:textId="061D90EB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Заместитель председателя</w:t>
            </w:r>
          </w:p>
        </w:tc>
      </w:tr>
      <w:tr w:rsidR="009D2D2F" w:rsidRPr="00F87310" w14:paraId="092D2D76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BDF31" w14:textId="69D78158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E5C0D" w14:textId="374D3275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1226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E4539" w14:textId="279576F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Кузьминых Юлия Михайловна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28820" w14:textId="2C02A280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1FAA17F7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5C8D5" w14:textId="4781C12D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6595D" w14:textId="7C20D320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1227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F114A" w14:textId="12506F89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Васев Сергей Алексеевич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708D1" w14:textId="32D3867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1DEAD439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610A2" w14:textId="4B13ED9B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8EFA3" w14:textId="77D9E601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1227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E49C9" w14:textId="7D59BAB5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Зелин Сергей Владимирович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16A61" w14:textId="765CA5D1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35C3EA92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C3F09" w14:textId="4F78C8D2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B1C2E" w14:textId="5B522AB3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1228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4D75E" w14:textId="7A3D04E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Паздникова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Елена </w:t>
            </w: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Евграфовна</w:t>
            </w:r>
            <w:proofErr w:type="spellEnd"/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71600" w14:textId="11F1A64D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9D2D2F" w:rsidRPr="00F87310" w14:paraId="752C01A8" w14:textId="77777777" w:rsidTr="009D2D2F">
        <w:trPr>
          <w:gridAfter w:val="1"/>
          <w:wAfter w:w="9" w:type="pct"/>
          <w:trHeight w:val="34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AC472" w14:textId="55E06C29" w:rsidR="009D2D2F" w:rsidRDefault="009D2D2F" w:rsidP="009D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F285A" w14:textId="7E859B08" w:rsidR="009D2D2F" w:rsidRPr="009D2D2F" w:rsidRDefault="009D2D2F" w:rsidP="009D2D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1228</w:t>
            </w: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BD7E" w14:textId="6699718C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proofErr w:type="spellStart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Паздников</w:t>
            </w:r>
            <w:proofErr w:type="spellEnd"/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Александр Олегович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15879" w14:textId="27A5FA94" w:rsidR="009D2D2F" w:rsidRPr="009D2D2F" w:rsidRDefault="009D2D2F" w:rsidP="009D2D2F">
            <w:pP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D2D2F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Член УИК</w:t>
            </w:r>
          </w:p>
        </w:tc>
      </w:tr>
      <w:tr w:rsidR="00E02A1C" w14:paraId="3EB2B7B5" w14:textId="77777777" w:rsidTr="009D2D2F">
        <w:tblPrEx>
          <w:tblBorders>
            <w:top w:val="single" w:sz="12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000" w:type="pct"/>
            <w:gridSpan w:val="5"/>
            <w:tcBorders>
              <w:top w:val="single" w:sz="4" w:space="0" w:color="auto"/>
              <w:right w:val="nil"/>
            </w:tcBorders>
          </w:tcPr>
          <w:p w14:paraId="756855DB" w14:textId="77777777" w:rsidR="00E02A1C" w:rsidRDefault="00E02A1C" w:rsidP="00754C95">
            <w:pPr>
              <w:rPr>
                <w:sz w:val="20"/>
              </w:rPr>
            </w:pPr>
          </w:p>
        </w:tc>
      </w:tr>
    </w:tbl>
    <w:p w14:paraId="693E6C0D" w14:textId="77777777" w:rsidR="00E02A1C" w:rsidRDefault="00E02A1C"/>
    <w:p w14:paraId="1AC40BA3" w14:textId="77777777" w:rsidR="00F87310" w:rsidRDefault="00F87310"/>
    <w:p w14:paraId="6DFF28AE" w14:textId="77777777" w:rsidR="00A10AFF" w:rsidRPr="00FF0026" w:rsidRDefault="00A10AFF" w:rsidP="009C1502">
      <w:pPr>
        <w:pStyle w:val="a7"/>
        <w:spacing w:line="240" w:lineRule="auto"/>
        <w:ind w:firstLine="0"/>
        <w:jc w:val="left"/>
        <w:rPr>
          <w:szCs w:val="28"/>
        </w:rPr>
      </w:pPr>
    </w:p>
    <w:p w14:paraId="70C88B73" w14:textId="77777777" w:rsidR="00C0083E" w:rsidRDefault="00C0083E" w:rsidP="009C1502">
      <w:pPr>
        <w:pStyle w:val="a7"/>
        <w:spacing w:line="240" w:lineRule="auto"/>
        <w:ind w:firstLine="0"/>
        <w:jc w:val="left"/>
        <w:rPr>
          <w:szCs w:val="28"/>
        </w:rPr>
      </w:pPr>
    </w:p>
    <w:p w14:paraId="589ABEE0" w14:textId="77777777" w:rsidR="00E02A1C" w:rsidRDefault="00E02A1C">
      <w: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  <w:gridCol w:w="5666"/>
      </w:tblGrid>
      <w:tr w:rsidR="00C0083E" w:rsidRPr="00FF0026" w14:paraId="12EEB1D4" w14:textId="77777777" w:rsidTr="005B28E3">
        <w:tc>
          <w:tcPr>
            <w:tcW w:w="3794" w:type="dxa"/>
          </w:tcPr>
          <w:p w14:paraId="43997A35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right"/>
              <w:rPr>
                <w:sz w:val="22"/>
              </w:rPr>
            </w:pPr>
            <w:r w:rsidRPr="00FF0026">
              <w:rPr>
                <w:szCs w:val="28"/>
              </w:rPr>
              <w:lastRenderedPageBreak/>
              <w:br w:type="page"/>
            </w:r>
          </w:p>
        </w:tc>
        <w:tc>
          <w:tcPr>
            <w:tcW w:w="5777" w:type="dxa"/>
          </w:tcPr>
          <w:p w14:paraId="71F20D21" w14:textId="77777777" w:rsidR="00C0083E" w:rsidRPr="00FF0026" w:rsidRDefault="00C0083E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Приложение № </w:t>
            </w:r>
            <w:r w:rsidR="00E02A1C">
              <w:rPr>
                <w:sz w:val="24"/>
                <w:szCs w:val="24"/>
              </w:rPr>
              <w:t>6</w:t>
            </w:r>
          </w:p>
          <w:p w14:paraId="6DEEAEEF" w14:textId="324AFCD5" w:rsidR="00C0083E" w:rsidRPr="00FF0026" w:rsidRDefault="00C0083E" w:rsidP="005B28E3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  <w:r w:rsidR="009D2D2F">
              <w:rPr>
                <w:sz w:val="24"/>
                <w:szCs w:val="24"/>
              </w:rPr>
              <w:t>Ильинского</w:t>
            </w:r>
            <w:r w:rsidRPr="00FF0026">
              <w:rPr>
                <w:sz w:val="24"/>
                <w:szCs w:val="24"/>
              </w:rPr>
              <w:t xml:space="preserve"> муниципального округа</w:t>
            </w:r>
          </w:p>
          <w:p w14:paraId="78BA0214" w14:textId="5A97AE63" w:rsidR="00C0083E" w:rsidRPr="00FF0026" w:rsidRDefault="00C0083E" w:rsidP="00754C95">
            <w:pPr>
              <w:pStyle w:val="a7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 xml:space="preserve">от </w:t>
            </w:r>
            <w:r w:rsidR="009D2D2F">
              <w:rPr>
                <w:sz w:val="24"/>
                <w:szCs w:val="24"/>
              </w:rPr>
              <w:t>29.07.2026</w:t>
            </w:r>
            <w:r w:rsidRPr="00FF0026">
              <w:rPr>
                <w:sz w:val="24"/>
                <w:szCs w:val="24"/>
              </w:rPr>
              <w:t xml:space="preserve"> № </w:t>
            </w:r>
            <w:r w:rsidR="009D2D2F">
              <w:rPr>
                <w:sz w:val="24"/>
                <w:szCs w:val="24"/>
              </w:rPr>
              <w:t>91/02-5</w:t>
            </w:r>
            <w:r w:rsidR="00754C95">
              <w:rPr>
                <w:sz w:val="24"/>
                <w:szCs w:val="24"/>
              </w:rPr>
              <w:t>________</w:t>
            </w:r>
          </w:p>
        </w:tc>
      </w:tr>
    </w:tbl>
    <w:p w14:paraId="6A28CF88" w14:textId="77777777" w:rsidR="00C0083E" w:rsidRPr="00FF0026" w:rsidRDefault="00C0083E" w:rsidP="00C0083E">
      <w:pPr>
        <w:tabs>
          <w:tab w:val="left" w:pos="1770"/>
        </w:tabs>
        <w:suppressAutoHyphens/>
        <w:jc w:val="both"/>
        <w:rPr>
          <w:szCs w:val="28"/>
        </w:rPr>
      </w:pPr>
    </w:p>
    <w:p w14:paraId="3AAE731E" w14:textId="77777777" w:rsidR="00C0083E" w:rsidRPr="00FF0026" w:rsidRDefault="00C0083E" w:rsidP="00C0083E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FF0026">
        <w:rPr>
          <w:b/>
          <w:szCs w:val="28"/>
        </w:rPr>
        <w:t xml:space="preserve">Информация </w:t>
      </w:r>
    </w:p>
    <w:p w14:paraId="51831027" w14:textId="0BE5041F" w:rsidR="00C0083E" w:rsidRPr="00FF0026" w:rsidRDefault="00C0083E" w:rsidP="00C0083E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FF0026">
        <w:rPr>
          <w:b/>
          <w:szCs w:val="28"/>
        </w:rPr>
        <w:t xml:space="preserve">о местах нахождения резервных помещений для голосования, предназначенных для размещения на случай возникновения нештатных ситуаций на выборах, назначенных на 20 сентября 2026 года на территории </w:t>
      </w:r>
      <w:r w:rsidR="009D2D2F">
        <w:rPr>
          <w:b/>
          <w:szCs w:val="28"/>
        </w:rPr>
        <w:t>Ильинского муниципального округа</w:t>
      </w:r>
    </w:p>
    <w:p w14:paraId="2C0F823C" w14:textId="77777777" w:rsidR="00C0083E" w:rsidRPr="00FF0026" w:rsidRDefault="00C0083E" w:rsidP="00C0083E">
      <w:pPr>
        <w:pStyle w:val="a7"/>
        <w:spacing w:line="240" w:lineRule="auto"/>
        <w:ind w:firstLine="0"/>
        <w:jc w:val="center"/>
        <w:rPr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70"/>
        <w:gridCol w:w="847"/>
        <w:gridCol w:w="3933"/>
        <w:gridCol w:w="3895"/>
      </w:tblGrid>
      <w:tr w:rsidR="00C0083E" w:rsidRPr="00FF0026" w14:paraId="5B6EC670" w14:textId="77777777" w:rsidTr="009D2D2F">
        <w:trPr>
          <w:trHeight w:val="402"/>
        </w:trPr>
        <w:tc>
          <w:tcPr>
            <w:tcW w:w="670" w:type="dxa"/>
            <w:vMerge w:val="restart"/>
          </w:tcPr>
          <w:p w14:paraId="6A03F802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47" w:type="dxa"/>
            <w:vMerge w:val="restart"/>
          </w:tcPr>
          <w:p w14:paraId="354E581E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№ УИК</w:t>
            </w:r>
          </w:p>
        </w:tc>
        <w:tc>
          <w:tcPr>
            <w:tcW w:w="7828" w:type="dxa"/>
            <w:gridSpan w:val="2"/>
          </w:tcPr>
          <w:p w14:paraId="19974640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Резервное помещение</w:t>
            </w:r>
          </w:p>
        </w:tc>
      </w:tr>
      <w:tr w:rsidR="00C0083E" w:rsidRPr="00FF0026" w14:paraId="5C0B653A" w14:textId="77777777" w:rsidTr="009D2D2F">
        <w:trPr>
          <w:trHeight w:val="402"/>
        </w:trPr>
        <w:tc>
          <w:tcPr>
            <w:tcW w:w="670" w:type="dxa"/>
            <w:vMerge/>
          </w:tcPr>
          <w:p w14:paraId="43BF9193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7" w:type="dxa"/>
            <w:vMerge/>
          </w:tcPr>
          <w:p w14:paraId="27409AE8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33" w:type="dxa"/>
          </w:tcPr>
          <w:p w14:paraId="74837C56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895" w:type="dxa"/>
          </w:tcPr>
          <w:p w14:paraId="7345E913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F0026">
              <w:rPr>
                <w:b/>
                <w:sz w:val="24"/>
                <w:szCs w:val="24"/>
              </w:rPr>
              <w:t>Адрес</w:t>
            </w:r>
          </w:p>
        </w:tc>
      </w:tr>
      <w:tr w:rsidR="00C0083E" w:rsidRPr="00FF0026" w14:paraId="37F79A6F" w14:textId="77777777" w:rsidTr="009D2D2F">
        <w:trPr>
          <w:trHeight w:val="204"/>
        </w:trPr>
        <w:tc>
          <w:tcPr>
            <w:tcW w:w="670" w:type="dxa"/>
          </w:tcPr>
          <w:p w14:paraId="3C374E7E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sz w:val="16"/>
                <w:szCs w:val="24"/>
              </w:rPr>
            </w:pPr>
            <w:r w:rsidRPr="00FF0026">
              <w:rPr>
                <w:sz w:val="16"/>
                <w:szCs w:val="24"/>
              </w:rPr>
              <w:t>1</w:t>
            </w:r>
          </w:p>
        </w:tc>
        <w:tc>
          <w:tcPr>
            <w:tcW w:w="847" w:type="dxa"/>
          </w:tcPr>
          <w:p w14:paraId="30CB0B3F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sz w:val="16"/>
                <w:szCs w:val="24"/>
              </w:rPr>
            </w:pPr>
            <w:r w:rsidRPr="00FF0026">
              <w:rPr>
                <w:sz w:val="16"/>
                <w:szCs w:val="24"/>
              </w:rPr>
              <w:t>2</w:t>
            </w:r>
          </w:p>
        </w:tc>
        <w:tc>
          <w:tcPr>
            <w:tcW w:w="3933" w:type="dxa"/>
          </w:tcPr>
          <w:p w14:paraId="787B30B2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sz w:val="16"/>
                <w:szCs w:val="24"/>
              </w:rPr>
            </w:pPr>
            <w:r w:rsidRPr="00FF0026">
              <w:rPr>
                <w:sz w:val="16"/>
                <w:szCs w:val="24"/>
              </w:rPr>
              <w:t>3</w:t>
            </w:r>
          </w:p>
        </w:tc>
        <w:tc>
          <w:tcPr>
            <w:tcW w:w="3895" w:type="dxa"/>
          </w:tcPr>
          <w:p w14:paraId="29082170" w14:textId="77777777" w:rsidR="00C0083E" w:rsidRPr="00FF0026" w:rsidRDefault="00C0083E" w:rsidP="005B28E3">
            <w:pPr>
              <w:pStyle w:val="a7"/>
              <w:spacing w:line="240" w:lineRule="auto"/>
              <w:ind w:firstLine="0"/>
              <w:jc w:val="center"/>
              <w:rPr>
                <w:sz w:val="16"/>
                <w:szCs w:val="24"/>
              </w:rPr>
            </w:pPr>
            <w:r w:rsidRPr="00FF0026">
              <w:rPr>
                <w:sz w:val="16"/>
                <w:szCs w:val="24"/>
              </w:rPr>
              <w:t>4</w:t>
            </w:r>
          </w:p>
        </w:tc>
      </w:tr>
      <w:tr w:rsidR="009D2D2F" w:rsidRPr="00FF0026" w14:paraId="005A035A" w14:textId="77777777" w:rsidTr="009D2D2F">
        <w:tc>
          <w:tcPr>
            <w:tcW w:w="670" w:type="dxa"/>
          </w:tcPr>
          <w:p w14:paraId="30EC5883" w14:textId="77777777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F0026">
              <w:rPr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14:paraId="760C584D" w14:textId="49F8FA54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</w:t>
            </w:r>
          </w:p>
        </w:tc>
        <w:tc>
          <w:tcPr>
            <w:tcW w:w="3933" w:type="dxa"/>
            <w:vAlign w:val="center"/>
          </w:tcPr>
          <w:p w14:paraId="52A48373" w14:textId="08AAB897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МБДОУ "Детский сад "Росинка"</w:t>
            </w:r>
          </w:p>
        </w:tc>
        <w:tc>
          <w:tcPr>
            <w:tcW w:w="3895" w:type="dxa"/>
            <w:vAlign w:val="center"/>
          </w:tcPr>
          <w:p w14:paraId="0C53A7D3" w14:textId="4B8E6EF3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п. Ильинский, ул.Механизаторов,11</w:t>
            </w:r>
          </w:p>
        </w:tc>
      </w:tr>
      <w:tr w:rsidR="009D2D2F" w:rsidRPr="00FF0026" w14:paraId="2CB098E3" w14:textId="77777777" w:rsidTr="009D2D2F">
        <w:tc>
          <w:tcPr>
            <w:tcW w:w="670" w:type="dxa"/>
          </w:tcPr>
          <w:p w14:paraId="009D7C2B" w14:textId="00023BB0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14:paraId="34B13272" w14:textId="50E31D3D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1202</w:t>
            </w:r>
          </w:p>
        </w:tc>
        <w:tc>
          <w:tcPr>
            <w:tcW w:w="3933" w:type="dxa"/>
            <w:vAlign w:val="center"/>
          </w:tcPr>
          <w:p w14:paraId="0CE91B6E" w14:textId="55ED632E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МБУ ДО ДЮСЦ "Авангард"</w:t>
            </w:r>
          </w:p>
        </w:tc>
        <w:tc>
          <w:tcPr>
            <w:tcW w:w="3895" w:type="dxa"/>
            <w:vAlign w:val="center"/>
          </w:tcPr>
          <w:p w14:paraId="65CE0C09" w14:textId="05BB9B94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п. Ильинский, ул.Герцена,18</w:t>
            </w:r>
          </w:p>
        </w:tc>
      </w:tr>
      <w:tr w:rsidR="009D2D2F" w:rsidRPr="00FF0026" w14:paraId="07DE1E7E" w14:textId="77777777" w:rsidTr="009D2D2F">
        <w:tc>
          <w:tcPr>
            <w:tcW w:w="670" w:type="dxa"/>
          </w:tcPr>
          <w:p w14:paraId="2BC1B189" w14:textId="70B88E79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7" w:type="dxa"/>
          </w:tcPr>
          <w:p w14:paraId="40C494AF" w14:textId="33579279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1203</w:t>
            </w:r>
          </w:p>
        </w:tc>
        <w:tc>
          <w:tcPr>
            <w:tcW w:w="3933" w:type="dxa"/>
            <w:vAlign w:val="center"/>
          </w:tcPr>
          <w:p w14:paraId="5088D517" w14:textId="75355CD1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МБУ ДО "Ильинская детская школа искусств"</w:t>
            </w:r>
          </w:p>
        </w:tc>
        <w:tc>
          <w:tcPr>
            <w:tcW w:w="3895" w:type="dxa"/>
            <w:vAlign w:val="center"/>
          </w:tcPr>
          <w:p w14:paraId="2C63B331" w14:textId="11D4B579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п. Ильинский, ул.50 лет октября,92</w:t>
            </w:r>
          </w:p>
        </w:tc>
      </w:tr>
      <w:tr w:rsidR="009D2D2F" w:rsidRPr="00FF0026" w14:paraId="0FE94994" w14:textId="77777777" w:rsidTr="009D2D2F">
        <w:tc>
          <w:tcPr>
            <w:tcW w:w="670" w:type="dxa"/>
          </w:tcPr>
          <w:p w14:paraId="47BD9EA2" w14:textId="733EB95B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7" w:type="dxa"/>
          </w:tcPr>
          <w:p w14:paraId="507B9A19" w14:textId="3306135A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</w:t>
            </w:r>
          </w:p>
        </w:tc>
        <w:tc>
          <w:tcPr>
            <w:tcW w:w="3933" w:type="dxa"/>
            <w:vAlign w:val="center"/>
          </w:tcPr>
          <w:p w14:paraId="30D3847A" w14:textId="1AB6515E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МБОУ "Ильинская средняя общеобразовательная школа № 1"</w:t>
            </w:r>
          </w:p>
        </w:tc>
        <w:tc>
          <w:tcPr>
            <w:tcW w:w="3895" w:type="dxa"/>
            <w:vAlign w:val="center"/>
          </w:tcPr>
          <w:p w14:paraId="3D8E1C87" w14:textId="4AAD1A83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п. Ильинский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Ленина, 62</w:t>
            </w:r>
          </w:p>
        </w:tc>
      </w:tr>
      <w:tr w:rsidR="009D2D2F" w:rsidRPr="00FF0026" w14:paraId="7CF8B18A" w14:textId="77777777" w:rsidTr="009D2D2F">
        <w:tc>
          <w:tcPr>
            <w:tcW w:w="670" w:type="dxa"/>
          </w:tcPr>
          <w:p w14:paraId="2DE54F74" w14:textId="4859DA5C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7" w:type="dxa"/>
          </w:tcPr>
          <w:p w14:paraId="5125F01A" w14:textId="7AFAA1D3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</w:t>
            </w:r>
          </w:p>
        </w:tc>
        <w:tc>
          <w:tcPr>
            <w:tcW w:w="3933" w:type="dxa"/>
            <w:vAlign w:val="center"/>
          </w:tcPr>
          <w:p w14:paraId="377902EB" w14:textId="6F778BFE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МБУ ДО "Ильинская детская школа искусств"</w:t>
            </w:r>
          </w:p>
        </w:tc>
        <w:tc>
          <w:tcPr>
            <w:tcW w:w="3895" w:type="dxa"/>
            <w:vAlign w:val="center"/>
          </w:tcPr>
          <w:p w14:paraId="3871B34F" w14:textId="2FE10991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п. Ильинский, ул.50 лет октября,92</w:t>
            </w:r>
          </w:p>
        </w:tc>
      </w:tr>
      <w:tr w:rsidR="009D2D2F" w:rsidRPr="00FF0026" w14:paraId="017C1708" w14:textId="77777777" w:rsidTr="009D2D2F">
        <w:tc>
          <w:tcPr>
            <w:tcW w:w="670" w:type="dxa"/>
          </w:tcPr>
          <w:p w14:paraId="551D598B" w14:textId="3A1AD077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7" w:type="dxa"/>
          </w:tcPr>
          <w:p w14:paraId="6201074E" w14:textId="7172D706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</w:t>
            </w:r>
          </w:p>
        </w:tc>
        <w:tc>
          <w:tcPr>
            <w:tcW w:w="3933" w:type="dxa"/>
            <w:vAlign w:val="center"/>
          </w:tcPr>
          <w:p w14:paraId="5C82250F" w14:textId="6738CD73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автобус (Ильинское муниципальное унитарное автотранспортное предприятие)</w:t>
            </w:r>
          </w:p>
        </w:tc>
        <w:tc>
          <w:tcPr>
            <w:tcW w:w="3895" w:type="dxa"/>
            <w:vAlign w:val="center"/>
          </w:tcPr>
          <w:p w14:paraId="07D4959B" w14:textId="092EA373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2D2F" w:rsidRPr="00FF0026" w14:paraId="64721A47" w14:textId="77777777" w:rsidTr="009D2D2F">
        <w:tc>
          <w:tcPr>
            <w:tcW w:w="670" w:type="dxa"/>
          </w:tcPr>
          <w:p w14:paraId="28D9EEF3" w14:textId="31BC454A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7" w:type="dxa"/>
          </w:tcPr>
          <w:p w14:paraId="4BB0A6EF" w14:textId="114B8371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1207</w:t>
            </w:r>
          </w:p>
        </w:tc>
        <w:tc>
          <w:tcPr>
            <w:tcW w:w="3933" w:type="dxa"/>
            <w:vAlign w:val="center"/>
          </w:tcPr>
          <w:p w14:paraId="530103AD" w14:textId="4FCD95B8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структурное подразделение (детский сад) МБОУ "Ильинская средняя общеобразовательная школа № 1" </w:t>
            </w:r>
          </w:p>
        </w:tc>
        <w:tc>
          <w:tcPr>
            <w:tcW w:w="3895" w:type="dxa"/>
            <w:vAlign w:val="center"/>
          </w:tcPr>
          <w:p w14:paraId="68F6F06B" w14:textId="0E3CB9B5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д. Пепеляева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Дзержинского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14</w:t>
            </w:r>
          </w:p>
        </w:tc>
      </w:tr>
      <w:tr w:rsidR="009D2D2F" w:rsidRPr="00FF0026" w14:paraId="3F5D768B" w14:textId="77777777" w:rsidTr="009D2D2F">
        <w:tc>
          <w:tcPr>
            <w:tcW w:w="670" w:type="dxa"/>
          </w:tcPr>
          <w:p w14:paraId="1EC434EC" w14:textId="1EBAFC7B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7" w:type="dxa"/>
          </w:tcPr>
          <w:p w14:paraId="682EF582" w14:textId="6E45370D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</w:t>
            </w:r>
          </w:p>
        </w:tc>
        <w:tc>
          <w:tcPr>
            <w:tcW w:w="3933" w:type="dxa"/>
            <w:vAlign w:val="center"/>
          </w:tcPr>
          <w:p w14:paraId="6C8D69C5" w14:textId="15518CD7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МБОУ "Ильинская средняя общеобразовательная школа № 1" (структурное подразделение Каменская школа)</w:t>
            </w:r>
          </w:p>
        </w:tc>
        <w:tc>
          <w:tcPr>
            <w:tcW w:w="3895" w:type="dxa"/>
            <w:vAlign w:val="center"/>
          </w:tcPr>
          <w:p w14:paraId="081F99D7" w14:textId="76254108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д. Новая Каменка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Октябрьская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8</w:t>
            </w:r>
          </w:p>
        </w:tc>
      </w:tr>
      <w:tr w:rsidR="009D2D2F" w:rsidRPr="00FF0026" w14:paraId="7C502DBF" w14:textId="77777777" w:rsidTr="009D2D2F">
        <w:tc>
          <w:tcPr>
            <w:tcW w:w="670" w:type="dxa"/>
          </w:tcPr>
          <w:p w14:paraId="745ECF5F" w14:textId="0674B0EF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7" w:type="dxa"/>
          </w:tcPr>
          <w:p w14:paraId="7446624D" w14:textId="2CD35CBA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</w:t>
            </w:r>
          </w:p>
        </w:tc>
        <w:tc>
          <w:tcPr>
            <w:tcW w:w="3933" w:type="dxa"/>
            <w:vAlign w:val="center"/>
          </w:tcPr>
          <w:p w14:paraId="4B36084D" w14:textId="0DDB6CB9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Слудский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ФАП ГБУЗ ПК "Ильинская ЦРБ"</w:t>
            </w:r>
          </w:p>
        </w:tc>
        <w:tc>
          <w:tcPr>
            <w:tcW w:w="3895" w:type="dxa"/>
            <w:vAlign w:val="center"/>
          </w:tcPr>
          <w:p w14:paraId="72E95433" w14:textId="466A8986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с. Слудка, ул. Кирова, д. 31а</w:t>
            </w:r>
          </w:p>
        </w:tc>
      </w:tr>
      <w:tr w:rsidR="009D2D2F" w:rsidRPr="00FF0026" w14:paraId="4DADF3AB" w14:textId="77777777" w:rsidTr="009D2D2F">
        <w:tc>
          <w:tcPr>
            <w:tcW w:w="670" w:type="dxa"/>
          </w:tcPr>
          <w:p w14:paraId="7EE67FDF" w14:textId="39C9DE05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7" w:type="dxa"/>
          </w:tcPr>
          <w:p w14:paraId="6BC479E8" w14:textId="4FFC4437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</w:t>
            </w:r>
          </w:p>
        </w:tc>
        <w:tc>
          <w:tcPr>
            <w:tcW w:w="3933" w:type="dxa"/>
            <w:vAlign w:val="center"/>
          </w:tcPr>
          <w:p w14:paraId="6B85A8B3" w14:textId="6CFED1F3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административное здание администрации Ильинского городского округа</w:t>
            </w:r>
          </w:p>
        </w:tc>
        <w:tc>
          <w:tcPr>
            <w:tcW w:w="3895" w:type="dxa"/>
            <w:vAlign w:val="center"/>
          </w:tcPr>
          <w:p w14:paraId="01A5B8C4" w14:textId="0F421B7D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с. </w:t>
            </w:r>
            <w:proofErr w:type="spellStart"/>
            <w:r>
              <w:rPr>
                <w:color w:val="000000"/>
                <w:sz w:val="22"/>
                <w:szCs w:val="22"/>
              </w:rPr>
              <w:t>Филатово</w:t>
            </w:r>
            <w:proofErr w:type="spellEnd"/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Никольского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9</w:t>
            </w:r>
          </w:p>
        </w:tc>
      </w:tr>
      <w:tr w:rsidR="009D2D2F" w:rsidRPr="00FF0026" w14:paraId="60C16DEB" w14:textId="77777777" w:rsidTr="009D2D2F">
        <w:tc>
          <w:tcPr>
            <w:tcW w:w="670" w:type="dxa"/>
          </w:tcPr>
          <w:p w14:paraId="18854BE4" w14:textId="7E881DD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47" w:type="dxa"/>
          </w:tcPr>
          <w:p w14:paraId="4CBD1D3A" w14:textId="683C6250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1211</w:t>
            </w:r>
          </w:p>
        </w:tc>
        <w:tc>
          <w:tcPr>
            <w:tcW w:w="3933" w:type="dxa"/>
            <w:vAlign w:val="center"/>
          </w:tcPr>
          <w:p w14:paraId="0E172B24" w14:textId="74AF611E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структурное подразделение (детский сад) МБОУ "Васильевская средняя общеобразовательная школа" </w:t>
            </w:r>
          </w:p>
        </w:tc>
        <w:tc>
          <w:tcPr>
            <w:tcW w:w="3895" w:type="dxa"/>
            <w:vAlign w:val="center"/>
          </w:tcPr>
          <w:p w14:paraId="29DEBB3A" w14:textId="1F6560DF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д. Комариха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Молодежная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</w:p>
        </w:tc>
      </w:tr>
      <w:tr w:rsidR="009D2D2F" w:rsidRPr="00FF0026" w14:paraId="6B712788" w14:textId="77777777" w:rsidTr="009D2D2F">
        <w:tc>
          <w:tcPr>
            <w:tcW w:w="670" w:type="dxa"/>
          </w:tcPr>
          <w:p w14:paraId="39BB8693" w14:textId="0C06200B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47" w:type="dxa"/>
          </w:tcPr>
          <w:p w14:paraId="6A26777D" w14:textId="1F0C4B07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1212</w:t>
            </w:r>
          </w:p>
        </w:tc>
        <w:tc>
          <w:tcPr>
            <w:tcW w:w="3933" w:type="dxa"/>
            <w:vAlign w:val="center"/>
          </w:tcPr>
          <w:p w14:paraId="60C2D831" w14:textId="7FFDAA1E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Москвинский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ФАП ГБУЗ ПК "Ильинская ЦРБ"</w:t>
            </w:r>
          </w:p>
        </w:tc>
        <w:tc>
          <w:tcPr>
            <w:tcW w:w="3895" w:type="dxa"/>
            <w:vAlign w:val="center"/>
          </w:tcPr>
          <w:p w14:paraId="2DECAB37" w14:textId="0DAD12E6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д. Москвина</w:t>
            </w:r>
            <w:r w:rsidR="00B80872">
              <w:rPr>
                <w:sz w:val="22"/>
                <w:szCs w:val="22"/>
              </w:rPr>
              <w:t>, ул</w:t>
            </w:r>
            <w:r w:rsidR="00001082">
              <w:rPr>
                <w:sz w:val="22"/>
                <w:szCs w:val="22"/>
              </w:rPr>
              <w:t>.</w:t>
            </w:r>
            <w:r w:rsidR="00B80872">
              <w:rPr>
                <w:sz w:val="22"/>
                <w:szCs w:val="22"/>
              </w:rPr>
              <w:t xml:space="preserve"> Школьная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D2D2F" w:rsidRPr="00FF0026" w14:paraId="18D24283" w14:textId="77777777" w:rsidTr="009D2D2F">
        <w:tc>
          <w:tcPr>
            <w:tcW w:w="670" w:type="dxa"/>
          </w:tcPr>
          <w:p w14:paraId="518BA6CD" w14:textId="6753849E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47" w:type="dxa"/>
          </w:tcPr>
          <w:p w14:paraId="758AE242" w14:textId="0B424263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</w:t>
            </w:r>
          </w:p>
        </w:tc>
        <w:tc>
          <w:tcPr>
            <w:tcW w:w="3933" w:type="dxa"/>
            <w:vAlign w:val="center"/>
          </w:tcPr>
          <w:p w14:paraId="6C16EB5F" w14:textId="1A368854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автобус (Ильинское муниципальное унитарное автотранспортное предприятие)</w:t>
            </w:r>
          </w:p>
        </w:tc>
        <w:tc>
          <w:tcPr>
            <w:tcW w:w="3895" w:type="dxa"/>
            <w:vAlign w:val="center"/>
          </w:tcPr>
          <w:p w14:paraId="46507CD8" w14:textId="255DCAB7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2D2F" w:rsidRPr="00FF0026" w14:paraId="7F417622" w14:textId="77777777" w:rsidTr="009D2D2F">
        <w:tc>
          <w:tcPr>
            <w:tcW w:w="670" w:type="dxa"/>
          </w:tcPr>
          <w:p w14:paraId="754AF062" w14:textId="2C345940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47" w:type="dxa"/>
          </w:tcPr>
          <w:p w14:paraId="56F4E067" w14:textId="339C8649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1214</w:t>
            </w:r>
          </w:p>
        </w:tc>
        <w:tc>
          <w:tcPr>
            <w:tcW w:w="3933" w:type="dxa"/>
            <w:vAlign w:val="center"/>
          </w:tcPr>
          <w:p w14:paraId="0B51B28D" w14:textId="7924D98D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МБОУ "Васильевская средняя общеобразовательная школа" </w:t>
            </w:r>
          </w:p>
        </w:tc>
        <w:tc>
          <w:tcPr>
            <w:tcW w:w="3895" w:type="dxa"/>
            <w:vAlign w:val="center"/>
          </w:tcPr>
          <w:p w14:paraId="583B8A9C" w14:textId="28B413B9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с. Васильевское</w:t>
            </w:r>
            <w:r w:rsidR="0000108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ул</w:t>
            </w:r>
            <w:r w:rsidR="0000108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Школьная</w:t>
            </w:r>
            <w:r w:rsidR="0000108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15</w:t>
            </w:r>
          </w:p>
        </w:tc>
      </w:tr>
      <w:tr w:rsidR="009D2D2F" w:rsidRPr="00FF0026" w14:paraId="0E7A734F" w14:textId="77777777" w:rsidTr="009D2D2F">
        <w:tc>
          <w:tcPr>
            <w:tcW w:w="670" w:type="dxa"/>
          </w:tcPr>
          <w:p w14:paraId="0976304A" w14:textId="0792E021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47" w:type="dxa"/>
          </w:tcPr>
          <w:p w14:paraId="162735DE" w14:textId="5D68A5E9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</w:t>
            </w:r>
          </w:p>
        </w:tc>
        <w:tc>
          <w:tcPr>
            <w:tcW w:w="3933" w:type="dxa"/>
            <w:vAlign w:val="center"/>
          </w:tcPr>
          <w:p w14:paraId="794A34DA" w14:textId="3DE903A9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структурное подразделение МБОУ "Ильинская средняя общеобразовательная школа № 1" </w:t>
            </w:r>
          </w:p>
        </w:tc>
        <w:tc>
          <w:tcPr>
            <w:tcW w:w="3895" w:type="dxa"/>
            <w:vAlign w:val="center"/>
          </w:tcPr>
          <w:p w14:paraId="2EDA79AB" w14:textId="757D2C45" w:rsidR="009D2D2F" w:rsidRPr="00FF0026" w:rsidRDefault="00B8087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</w:t>
            </w:r>
            <w:r w:rsidR="009D2D2F">
              <w:rPr>
                <w:sz w:val="22"/>
                <w:szCs w:val="22"/>
              </w:rPr>
              <w:t>. Садки</w:t>
            </w:r>
            <w:r>
              <w:rPr>
                <w:sz w:val="22"/>
                <w:szCs w:val="22"/>
              </w:rPr>
              <w:t>, ул.</w:t>
            </w:r>
            <w:r w:rsidR="009D2D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Центральная</w:t>
            </w:r>
          </w:p>
        </w:tc>
      </w:tr>
      <w:tr w:rsidR="009D2D2F" w:rsidRPr="00FF0026" w14:paraId="34529C54" w14:textId="77777777" w:rsidTr="009D2D2F">
        <w:tc>
          <w:tcPr>
            <w:tcW w:w="670" w:type="dxa"/>
          </w:tcPr>
          <w:p w14:paraId="76907F52" w14:textId="0EFCCBD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47" w:type="dxa"/>
          </w:tcPr>
          <w:p w14:paraId="207152BB" w14:textId="00D5A71A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</w:t>
            </w:r>
          </w:p>
        </w:tc>
        <w:tc>
          <w:tcPr>
            <w:tcW w:w="3933" w:type="dxa"/>
            <w:vAlign w:val="center"/>
          </w:tcPr>
          <w:p w14:paraId="367F9B63" w14:textId="04229415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здание МБОУ "Сретенская основная общеобразовательная школа"</w:t>
            </w:r>
          </w:p>
        </w:tc>
        <w:tc>
          <w:tcPr>
            <w:tcW w:w="3895" w:type="dxa"/>
            <w:vAlign w:val="center"/>
          </w:tcPr>
          <w:p w14:paraId="5878FB6E" w14:textId="6573DB61" w:rsidR="009D2D2F" w:rsidRPr="00FF0026" w:rsidRDefault="00B8087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д.</w:t>
            </w:r>
            <w:r w:rsidR="009D2D2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D2D2F">
              <w:rPr>
                <w:color w:val="000000"/>
                <w:sz w:val="22"/>
                <w:szCs w:val="22"/>
              </w:rPr>
              <w:t>Посер</w:t>
            </w:r>
            <w:proofErr w:type="spellEnd"/>
            <w:r w:rsidR="00001082"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 w:rsidR="009D2D2F">
              <w:rPr>
                <w:color w:val="000000"/>
                <w:sz w:val="22"/>
                <w:szCs w:val="22"/>
              </w:rPr>
              <w:t xml:space="preserve"> Победы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6</w:t>
            </w:r>
          </w:p>
        </w:tc>
      </w:tr>
      <w:tr w:rsidR="009D2D2F" w:rsidRPr="00FF0026" w14:paraId="2F0B896C" w14:textId="77777777" w:rsidTr="009D2D2F">
        <w:tc>
          <w:tcPr>
            <w:tcW w:w="670" w:type="dxa"/>
          </w:tcPr>
          <w:p w14:paraId="050B837E" w14:textId="67000FB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47" w:type="dxa"/>
          </w:tcPr>
          <w:p w14:paraId="25C020A3" w14:textId="7C980476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</w:t>
            </w:r>
          </w:p>
        </w:tc>
        <w:tc>
          <w:tcPr>
            <w:tcW w:w="3933" w:type="dxa"/>
            <w:vAlign w:val="center"/>
          </w:tcPr>
          <w:p w14:paraId="56B0D8F7" w14:textId="7DA0B8E6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здание МБОУ "Сретенская основная общеобразовательная школа"</w:t>
            </w:r>
          </w:p>
        </w:tc>
        <w:tc>
          <w:tcPr>
            <w:tcW w:w="3895" w:type="dxa"/>
            <w:vAlign w:val="center"/>
          </w:tcPr>
          <w:p w14:paraId="59806E12" w14:textId="5E9DC3F8" w:rsidR="009D2D2F" w:rsidRPr="00FF0026" w:rsidRDefault="00B8087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с.</w:t>
            </w:r>
            <w:r w:rsidR="009D2D2F">
              <w:rPr>
                <w:color w:val="000000"/>
                <w:sz w:val="22"/>
                <w:szCs w:val="22"/>
              </w:rPr>
              <w:t xml:space="preserve"> Кривец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ул</w:t>
            </w:r>
            <w:r w:rsidR="00001082">
              <w:rPr>
                <w:color w:val="000000"/>
                <w:sz w:val="22"/>
                <w:szCs w:val="22"/>
              </w:rPr>
              <w:t>.</w:t>
            </w:r>
            <w:r w:rsidR="009D2D2F">
              <w:rPr>
                <w:color w:val="000000"/>
                <w:sz w:val="22"/>
                <w:szCs w:val="22"/>
              </w:rPr>
              <w:t xml:space="preserve"> Советская</w:t>
            </w:r>
            <w:r w:rsidR="00001082"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12</w:t>
            </w:r>
          </w:p>
        </w:tc>
      </w:tr>
      <w:tr w:rsidR="009D2D2F" w:rsidRPr="00FF0026" w14:paraId="3A3407E9" w14:textId="77777777" w:rsidTr="009D2D2F">
        <w:tc>
          <w:tcPr>
            <w:tcW w:w="670" w:type="dxa"/>
          </w:tcPr>
          <w:p w14:paraId="334335D4" w14:textId="75EB2894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847" w:type="dxa"/>
          </w:tcPr>
          <w:p w14:paraId="3474D5E4" w14:textId="5CECB61D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</w:t>
            </w:r>
          </w:p>
        </w:tc>
        <w:tc>
          <w:tcPr>
            <w:tcW w:w="3933" w:type="dxa"/>
            <w:vAlign w:val="center"/>
          </w:tcPr>
          <w:p w14:paraId="013E576F" w14:textId="186E4A92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отдел "Сретенский Дом культуры" МБУ "Ильинский районный Дом культуры"</w:t>
            </w:r>
          </w:p>
        </w:tc>
        <w:tc>
          <w:tcPr>
            <w:tcW w:w="3895" w:type="dxa"/>
            <w:vAlign w:val="center"/>
          </w:tcPr>
          <w:p w14:paraId="4FACFB5D" w14:textId="3CF121B4" w:rsidR="009D2D2F" w:rsidRPr="00FF0026" w:rsidRDefault="0000108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B80872">
              <w:rPr>
                <w:color w:val="000000"/>
                <w:sz w:val="22"/>
                <w:szCs w:val="22"/>
              </w:rPr>
              <w:t>.</w:t>
            </w:r>
            <w:r w:rsidR="009D2D2F">
              <w:rPr>
                <w:color w:val="000000"/>
                <w:sz w:val="22"/>
                <w:szCs w:val="22"/>
              </w:rPr>
              <w:t xml:space="preserve"> Сретенское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ул</w:t>
            </w:r>
            <w:r>
              <w:rPr>
                <w:color w:val="000000"/>
                <w:sz w:val="22"/>
                <w:szCs w:val="22"/>
              </w:rPr>
              <w:t>.</w:t>
            </w:r>
            <w:r w:rsidR="009D2D2F">
              <w:rPr>
                <w:color w:val="000000"/>
                <w:sz w:val="22"/>
                <w:szCs w:val="22"/>
              </w:rPr>
              <w:t xml:space="preserve"> Центральная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3</w:t>
            </w:r>
          </w:p>
        </w:tc>
      </w:tr>
      <w:tr w:rsidR="009D2D2F" w:rsidRPr="00FF0026" w14:paraId="54D38329" w14:textId="77777777" w:rsidTr="009D2D2F">
        <w:tc>
          <w:tcPr>
            <w:tcW w:w="670" w:type="dxa"/>
          </w:tcPr>
          <w:p w14:paraId="0AF97D49" w14:textId="37E35316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47" w:type="dxa"/>
          </w:tcPr>
          <w:p w14:paraId="20480C79" w14:textId="20880A23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1219</w:t>
            </w:r>
          </w:p>
        </w:tc>
        <w:tc>
          <w:tcPr>
            <w:tcW w:w="3933" w:type="dxa"/>
            <w:vAlign w:val="center"/>
          </w:tcPr>
          <w:p w14:paraId="07134538" w14:textId="6BF07FF5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отдел "Сретенский Дом культуры" МБУ "Ильинский районный Дом культуры"</w:t>
            </w:r>
          </w:p>
        </w:tc>
        <w:tc>
          <w:tcPr>
            <w:tcW w:w="3895" w:type="dxa"/>
            <w:vAlign w:val="center"/>
          </w:tcPr>
          <w:p w14:paraId="09531EDC" w14:textId="09A6C9F0" w:rsidR="009D2D2F" w:rsidRPr="00FF0026" w:rsidRDefault="0000108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с. Сретенское, ул. Центральная, 3</w:t>
            </w:r>
          </w:p>
        </w:tc>
      </w:tr>
      <w:tr w:rsidR="009D2D2F" w:rsidRPr="00FF0026" w14:paraId="2321F886" w14:textId="77777777" w:rsidTr="009D2D2F">
        <w:tc>
          <w:tcPr>
            <w:tcW w:w="670" w:type="dxa"/>
          </w:tcPr>
          <w:p w14:paraId="416ED049" w14:textId="76431075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47" w:type="dxa"/>
          </w:tcPr>
          <w:p w14:paraId="53395DBB" w14:textId="7061D120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</w:t>
            </w:r>
          </w:p>
        </w:tc>
        <w:tc>
          <w:tcPr>
            <w:tcW w:w="3933" w:type="dxa"/>
            <w:vAlign w:val="center"/>
          </w:tcPr>
          <w:p w14:paraId="5ACDA746" w14:textId="680B0148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отдел "Посадский Дом культуры" МБУ "Ильинский районный Дом культуры"</w:t>
            </w:r>
          </w:p>
        </w:tc>
        <w:tc>
          <w:tcPr>
            <w:tcW w:w="3895" w:type="dxa"/>
            <w:vAlign w:val="center"/>
          </w:tcPr>
          <w:p w14:paraId="1E970831" w14:textId="2EFDCFF5" w:rsidR="009D2D2F" w:rsidRPr="00FF0026" w:rsidRDefault="0000108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с. </w:t>
            </w:r>
            <w:r w:rsidR="009D2D2F">
              <w:rPr>
                <w:color w:val="000000"/>
                <w:sz w:val="22"/>
                <w:szCs w:val="22"/>
              </w:rPr>
              <w:t>Дмитриевское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ул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="009D2D2F">
              <w:rPr>
                <w:color w:val="000000"/>
                <w:sz w:val="22"/>
                <w:szCs w:val="22"/>
              </w:rPr>
              <w:t>Трактовая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13</w:t>
            </w:r>
          </w:p>
        </w:tc>
      </w:tr>
      <w:tr w:rsidR="009D2D2F" w:rsidRPr="00FF0026" w14:paraId="72D19983" w14:textId="77777777" w:rsidTr="009D2D2F">
        <w:tc>
          <w:tcPr>
            <w:tcW w:w="670" w:type="dxa"/>
          </w:tcPr>
          <w:p w14:paraId="7FAA9D2F" w14:textId="47A26F0F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47" w:type="dxa"/>
          </w:tcPr>
          <w:p w14:paraId="4F5D04FE" w14:textId="70499DB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</w:t>
            </w:r>
          </w:p>
        </w:tc>
        <w:tc>
          <w:tcPr>
            <w:tcW w:w="3933" w:type="dxa"/>
            <w:vAlign w:val="center"/>
          </w:tcPr>
          <w:p w14:paraId="3E9553EC" w14:textId="09277117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Дом досуга </w:t>
            </w:r>
            <w:proofErr w:type="spellStart"/>
            <w:r>
              <w:rPr>
                <w:color w:val="000000"/>
                <w:sz w:val="22"/>
                <w:szCs w:val="22"/>
              </w:rPr>
              <w:t>д.Комариха</w:t>
            </w:r>
            <w:proofErr w:type="spellEnd"/>
          </w:p>
        </w:tc>
        <w:tc>
          <w:tcPr>
            <w:tcW w:w="3895" w:type="dxa"/>
            <w:vAlign w:val="center"/>
          </w:tcPr>
          <w:p w14:paraId="01C161CD" w14:textId="5A1FAEB6" w:rsidR="009D2D2F" w:rsidRPr="00FF0026" w:rsidRDefault="0000108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д. </w:t>
            </w:r>
            <w:r w:rsidR="009D2D2F">
              <w:rPr>
                <w:color w:val="000000"/>
                <w:sz w:val="22"/>
                <w:szCs w:val="22"/>
              </w:rPr>
              <w:t>Комариха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ул</w:t>
            </w:r>
            <w:r>
              <w:rPr>
                <w:color w:val="000000"/>
                <w:sz w:val="22"/>
                <w:szCs w:val="22"/>
              </w:rPr>
              <w:t>.</w:t>
            </w:r>
            <w:r w:rsidR="009D2D2F">
              <w:rPr>
                <w:color w:val="000000"/>
                <w:sz w:val="22"/>
                <w:szCs w:val="22"/>
              </w:rPr>
              <w:t xml:space="preserve"> Школьная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9</w:t>
            </w:r>
          </w:p>
        </w:tc>
      </w:tr>
      <w:tr w:rsidR="009D2D2F" w:rsidRPr="00FF0026" w14:paraId="40DDAE11" w14:textId="77777777" w:rsidTr="009D2D2F">
        <w:tc>
          <w:tcPr>
            <w:tcW w:w="670" w:type="dxa"/>
          </w:tcPr>
          <w:p w14:paraId="4D7EE396" w14:textId="2A33342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47" w:type="dxa"/>
          </w:tcPr>
          <w:p w14:paraId="17EDC617" w14:textId="28929F5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1223</w:t>
            </w:r>
          </w:p>
        </w:tc>
        <w:tc>
          <w:tcPr>
            <w:tcW w:w="3933" w:type="dxa"/>
            <w:vAlign w:val="center"/>
          </w:tcPr>
          <w:p w14:paraId="17D5169B" w14:textId="68F3244C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автобус (Ильинское муниципальное унитарное автотранспортное предприятие)</w:t>
            </w:r>
          </w:p>
        </w:tc>
        <w:tc>
          <w:tcPr>
            <w:tcW w:w="3895" w:type="dxa"/>
            <w:vAlign w:val="center"/>
          </w:tcPr>
          <w:p w14:paraId="64D0FF44" w14:textId="0C7E6B9D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2D2F" w:rsidRPr="00FF0026" w14:paraId="037699B6" w14:textId="77777777" w:rsidTr="009D2D2F">
        <w:tc>
          <w:tcPr>
            <w:tcW w:w="670" w:type="dxa"/>
          </w:tcPr>
          <w:p w14:paraId="704D872E" w14:textId="5259F2CC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47" w:type="dxa"/>
          </w:tcPr>
          <w:p w14:paraId="6947EBB7" w14:textId="0AD25003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1224</w:t>
            </w:r>
          </w:p>
        </w:tc>
        <w:tc>
          <w:tcPr>
            <w:tcW w:w="3933" w:type="dxa"/>
            <w:vAlign w:val="center"/>
          </w:tcPr>
          <w:p w14:paraId="072ABD00" w14:textId="6674BE47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отдел "Ивановский Дом культуры" МБУ "Ильинский районный Дом культуры"</w:t>
            </w:r>
          </w:p>
        </w:tc>
        <w:tc>
          <w:tcPr>
            <w:tcW w:w="3895" w:type="dxa"/>
            <w:vAlign w:val="center"/>
          </w:tcPr>
          <w:p w14:paraId="0DA16399" w14:textId="445718D7" w:rsidR="009D2D2F" w:rsidRPr="00FF0026" w:rsidRDefault="00001082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с.</w:t>
            </w:r>
            <w:r w:rsidR="009D2D2F">
              <w:rPr>
                <w:color w:val="000000"/>
                <w:sz w:val="22"/>
                <w:szCs w:val="22"/>
              </w:rPr>
              <w:t xml:space="preserve"> Ивановское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ул</w:t>
            </w:r>
            <w:r>
              <w:rPr>
                <w:color w:val="000000"/>
                <w:sz w:val="22"/>
                <w:szCs w:val="22"/>
              </w:rPr>
              <w:t>.</w:t>
            </w:r>
            <w:r w:rsidR="009D2D2F">
              <w:rPr>
                <w:color w:val="000000"/>
                <w:sz w:val="22"/>
                <w:szCs w:val="22"/>
              </w:rPr>
              <w:t xml:space="preserve"> Аликина</w:t>
            </w:r>
            <w:r>
              <w:rPr>
                <w:color w:val="000000"/>
                <w:sz w:val="22"/>
                <w:szCs w:val="22"/>
              </w:rPr>
              <w:t>,</w:t>
            </w:r>
            <w:r w:rsidR="009D2D2F">
              <w:rPr>
                <w:color w:val="000000"/>
                <w:sz w:val="22"/>
                <w:szCs w:val="22"/>
              </w:rPr>
              <w:t xml:space="preserve"> 1</w:t>
            </w:r>
          </w:p>
        </w:tc>
      </w:tr>
      <w:tr w:rsidR="009D2D2F" w:rsidRPr="00FF0026" w14:paraId="442CCE9D" w14:textId="77777777" w:rsidTr="009D2D2F">
        <w:tc>
          <w:tcPr>
            <w:tcW w:w="670" w:type="dxa"/>
          </w:tcPr>
          <w:p w14:paraId="7A13E8B8" w14:textId="09FCBEA2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47" w:type="dxa"/>
          </w:tcPr>
          <w:p w14:paraId="68D3E54F" w14:textId="0A1ACAAF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1225</w:t>
            </w:r>
          </w:p>
        </w:tc>
        <w:tc>
          <w:tcPr>
            <w:tcW w:w="3933" w:type="dxa"/>
            <w:vAlign w:val="center"/>
          </w:tcPr>
          <w:p w14:paraId="2410FB51" w14:textId="52C475A3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автобус (Ильинское муниципальное унитарное автотранспортное предприятие)</w:t>
            </w:r>
          </w:p>
        </w:tc>
        <w:tc>
          <w:tcPr>
            <w:tcW w:w="3895" w:type="dxa"/>
            <w:vAlign w:val="center"/>
          </w:tcPr>
          <w:p w14:paraId="3A861051" w14:textId="7B33FEDE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2D2F" w:rsidRPr="00FF0026" w14:paraId="003F4F71" w14:textId="77777777" w:rsidTr="009D2D2F">
        <w:tc>
          <w:tcPr>
            <w:tcW w:w="670" w:type="dxa"/>
          </w:tcPr>
          <w:p w14:paraId="40FCA146" w14:textId="2891AEB6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47" w:type="dxa"/>
          </w:tcPr>
          <w:p w14:paraId="36C3D6AB" w14:textId="77689D10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1226</w:t>
            </w:r>
          </w:p>
        </w:tc>
        <w:tc>
          <w:tcPr>
            <w:tcW w:w="3933" w:type="dxa"/>
            <w:vAlign w:val="center"/>
          </w:tcPr>
          <w:p w14:paraId="120F289A" w14:textId="55E1DBFC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автобус (Ильинское муниципальное унитарное автотранспортное предприятие)</w:t>
            </w:r>
          </w:p>
        </w:tc>
        <w:tc>
          <w:tcPr>
            <w:tcW w:w="3895" w:type="dxa"/>
            <w:vAlign w:val="center"/>
          </w:tcPr>
          <w:p w14:paraId="6A95648C" w14:textId="14C58575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2D2F" w:rsidRPr="00FF0026" w14:paraId="5BD8EC35" w14:textId="77777777" w:rsidTr="009D2D2F">
        <w:tc>
          <w:tcPr>
            <w:tcW w:w="670" w:type="dxa"/>
          </w:tcPr>
          <w:p w14:paraId="6625BDDA" w14:textId="26369530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47" w:type="dxa"/>
          </w:tcPr>
          <w:p w14:paraId="50F12EEF" w14:textId="12315205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1227</w:t>
            </w:r>
          </w:p>
        </w:tc>
        <w:tc>
          <w:tcPr>
            <w:tcW w:w="3933" w:type="dxa"/>
            <w:vAlign w:val="center"/>
          </w:tcPr>
          <w:p w14:paraId="4FA25F64" w14:textId="3357D7FD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Структурное подразделение детский сад "Теремок" МБОУ "</w:t>
            </w:r>
            <w:proofErr w:type="spellStart"/>
            <w:r>
              <w:rPr>
                <w:color w:val="000000"/>
                <w:sz w:val="22"/>
                <w:szCs w:val="22"/>
              </w:rPr>
              <w:t>Чермозская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средняя общеобразовательная школа </w:t>
            </w:r>
            <w:proofErr w:type="spellStart"/>
            <w:r>
              <w:rPr>
                <w:color w:val="000000"/>
                <w:sz w:val="22"/>
                <w:szCs w:val="22"/>
              </w:rPr>
              <w:t>им.В.Ершова</w:t>
            </w:r>
            <w:proofErr w:type="spellEnd"/>
            <w:r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3895" w:type="dxa"/>
            <w:vAlign w:val="center"/>
          </w:tcPr>
          <w:p w14:paraId="23324DA1" w14:textId="534C9BC8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г. Чермоз, ул. Первомайская,</w:t>
            </w:r>
            <w:r w:rsidR="0000108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23</w:t>
            </w:r>
          </w:p>
        </w:tc>
      </w:tr>
      <w:tr w:rsidR="009D2D2F" w:rsidRPr="00FF0026" w14:paraId="30922387" w14:textId="77777777" w:rsidTr="009D2D2F">
        <w:tc>
          <w:tcPr>
            <w:tcW w:w="670" w:type="dxa"/>
          </w:tcPr>
          <w:p w14:paraId="110C15A9" w14:textId="60484F35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47" w:type="dxa"/>
          </w:tcPr>
          <w:p w14:paraId="17A7BCC7" w14:textId="2C88FB81" w:rsidR="009D2D2F" w:rsidRPr="00FF0026" w:rsidRDefault="009D2D2F" w:rsidP="009D2D2F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1228</w:t>
            </w:r>
          </w:p>
        </w:tc>
        <w:tc>
          <w:tcPr>
            <w:tcW w:w="3933" w:type="dxa"/>
            <w:vAlign w:val="center"/>
          </w:tcPr>
          <w:p w14:paraId="1901E39B" w14:textId="18CC1716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отдел "</w:t>
            </w:r>
            <w:proofErr w:type="spellStart"/>
            <w:r>
              <w:rPr>
                <w:color w:val="000000"/>
                <w:sz w:val="22"/>
                <w:szCs w:val="22"/>
              </w:rPr>
              <w:t>Чермозский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Дом культуры" МБУ "Ильинский районный Дом культуры"</w:t>
            </w:r>
          </w:p>
        </w:tc>
        <w:tc>
          <w:tcPr>
            <w:tcW w:w="3895" w:type="dxa"/>
            <w:vAlign w:val="center"/>
          </w:tcPr>
          <w:p w14:paraId="78856575" w14:textId="3D011D4D" w:rsidR="009D2D2F" w:rsidRPr="00FF0026" w:rsidRDefault="009D2D2F" w:rsidP="009D2D2F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г. Чермоз, ул. Ломоносова, 36</w:t>
            </w:r>
          </w:p>
        </w:tc>
      </w:tr>
    </w:tbl>
    <w:p w14:paraId="183F41EE" w14:textId="77777777" w:rsidR="009C1502" w:rsidRPr="009C1502" w:rsidRDefault="009C1502" w:rsidP="009C1502">
      <w:pPr>
        <w:pStyle w:val="a7"/>
        <w:spacing w:line="240" w:lineRule="auto"/>
        <w:ind w:firstLine="0"/>
        <w:jc w:val="left"/>
        <w:rPr>
          <w:szCs w:val="28"/>
        </w:rPr>
      </w:pPr>
    </w:p>
    <w:sectPr w:rsidR="009C1502" w:rsidRPr="009C1502" w:rsidSect="00715C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58DA6" w14:textId="77777777" w:rsidR="008A7433" w:rsidRDefault="008A7433">
      <w:r>
        <w:separator/>
      </w:r>
    </w:p>
  </w:endnote>
  <w:endnote w:type="continuationSeparator" w:id="0">
    <w:p w14:paraId="61E3EAB1" w14:textId="77777777" w:rsidR="008A7433" w:rsidRDefault="008A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18FAD" w14:textId="77777777" w:rsidR="00D279FF" w:rsidRDefault="00D279F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7B190C6" w14:textId="77777777" w:rsidR="00D279FF" w:rsidRDefault="00D279F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86FC2" w14:textId="77777777" w:rsidR="00D279FF" w:rsidRDefault="00D279F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F82C2" w14:textId="77777777" w:rsidR="008A7433" w:rsidRDefault="008A7433">
      <w:r>
        <w:separator/>
      </w:r>
    </w:p>
  </w:footnote>
  <w:footnote w:type="continuationSeparator" w:id="0">
    <w:p w14:paraId="4AFBE53D" w14:textId="77777777" w:rsidR="008A7433" w:rsidRDefault="008A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C1096" w14:textId="77777777" w:rsidR="00D279FF" w:rsidRDefault="00D279F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E951ABE" w14:textId="77777777" w:rsidR="00D279FF" w:rsidRDefault="00D279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6E29C" w14:textId="77777777" w:rsidR="00D279FF" w:rsidRDefault="00D279F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0B603F4F" w14:textId="77777777" w:rsidR="00D279FF" w:rsidRDefault="00D279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D279FF" w:rsidRPr="00592A53" w14:paraId="1B0DD3EB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451A3FC9" w14:textId="77777777" w:rsidR="00D279FF" w:rsidRPr="00592A53" w:rsidRDefault="00D279FF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D279FF" w:rsidRPr="00592A53" w14:paraId="59F1317A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C87A64D" w14:textId="316E69BF" w:rsidR="00D279FF" w:rsidRDefault="00D279FF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ИЛЬИНСКОГО</w:t>
          </w:r>
          <w:r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B03C032" w14:textId="77777777" w:rsidR="00D279FF" w:rsidRPr="00CA5A0E" w:rsidRDefault="00D279FF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D279FF" w:rsidRPr="00592B00" w14:paraId="785BA82C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5040424" w14:textId="77777777" w:rsidR="00D279FF" w:rsidRPr="00592B00" w:rsidRDefault="00D279FF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561FA55B" w14:textId="77777777" w:rsidR="00D279FF" w:rsidRPr="00592B00" w:rsidRDefault="00D279FF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7176A74" w14:textId="77777777" w:rsidR="00D279FF" w:rsidRPr="00592B00" w:rsidRDefault="00D279FF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D279FF" w:rsidRPr="00592B00" w14:paraId="76FEDEFF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6F4F9D7D" w14:textId="77777777" w:rsidR="00D279FF" w:rsidRDefault="00D279FF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5C59A7D7" w14:textId="44B8A3D1" w:rsidR="00D279FF" w:rsidRPr="00201E8F" w:rsidRDefault="00D279FF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п. Ильинский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7688BE71" w14:textId="77777777" w:rsidR="00D279FF" w:rsidRPr="00592B00" w:rsidRDefault="00D279FF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D279FF" w:rsidRPr="00592B00" w14:paraId="4FE80033" w14:textId="77777777" w:rsidTr="009C150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2ABDD6D9" w14:textId="77777777" w:rsidR="00D279FF" w:rsidRPr="00C477FF" w:rsidRDefault="00D279FF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125C754E" w14:textId="77777777" w:rsidR="00D279FF" w:rsidRPr="00296CAB" w:rsidRDefault="00D279FF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12CF5"/>
    <w:multiLevelType w:val="hybridMultilevel"/>
    <w:tmpl w:val="CF0460F4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1B565C64"/>
    <w:multiLevelType w:val="hybridMultilevel"/>
    <w:tmpl w:val="5FD28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D3801"/>
    <w:multiLevelType w:val="hybridMultilevel"/>
    <w:tmpl w:val="9482ABD0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3137520B"/>
    <w:multiLevelType w:val="hybridMultilevel"/>
    <w:tmpl w:val="7632BB70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" w15:restartNumberingAfterBreak="0">
    <w:nsid w:val="392A4415"/>
    <w:multiLevelType w:val="hybridMultilevel"/>
    <w:tmpl w:val="5ED479D0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" w15:restartNumberingAfterBreak="0">
    <w:nsid w:val="3A173593"/>
    <w:multiLevelType w:val="hybridMultilevel"/>
    <w:tmpl w:val="EC340880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 w15:restartNumberingAfterBreak="0">
    <w:nsid w:val="3CE44678"/>
    <w:multiLevelType w:val="hybridMultilevel"/>
    <w:tmpl w:val="629A0306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3EB14D2E"/>
    <w:multiLevelType w:val="hybridMultilevel"/>
    <w:tmpl w:val="5038CC80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8" w15:restartNumberingAfterBreak="0">
    <w:nsid w:val="42370CD0"/>
    <w:multiLevelType w:val="hybridMultilevel"/>
    <w:tmpl w:val="8DEE4CDA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9" w15:restartNumberingAfterBreak="0">
    <w:nsid w:val="462E1439"/>
    <w:multiLevelType w:val="hybridMultilevel"/>
    <w:tmpl w:val="00EA55D0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465E5A66"/>
    <w:multiLevelType w:val="hybridMultilevel"/>
    <w:tmpl w:val="87A2E5B6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67C41E5A"/>
    <w:multiLevelType w:val="hybridMultilevel"/>
    <w:tmpl w:val="1E7CDD6A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2" w15:restartNumberingAfterBreak="0">
    <w:nsid w:val="721305D5"/>
    <w:multiLevelType w:val="hybridMultilevel"/>
    <w:tmpl w:val="C9A2F12E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1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9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082"/>
    <w:rsid w:val="00001A6C"/>
    <w:rsid w:val="000137D7"/>
    <w:rsid w:val="000256B0"/>
    <w:rsid w:val="00034A8D"/>
    <w:rsid w:val="00035ABC"/>
    <w:rsid w:val="00040063"/>
    <w:rsid w:val="0005237A"/>
    <w:rsid w:val="00065F29"/>
    <w:rsid w:val="0007319B"/>
    <w:rsid w:val="00085DCE"/>
    <w:rsid w:val="000D0D54"/>
    <w:rsid w:val="000D144F"/>
    <w:rsid w:val="000F1485"/>
    <w:rsid w:val="00104FBA"/>
    <w:rsid w:val="001078BC"/>
    <w:rsid w:val="0011491A"/>
    <w:rsid w:val="00115836"/>
    <w:rsid w:val="001243E3"/>
    <w:rsid w:val="00137969"/>
    <w:rsid w:val="00152D03"/>
    <w:rsid w:val="00191482"/>
    <w:rsid w:val="00195C8C"/>
    <w:rsid w:val="001A00FC"/>
    <w:rsid w:val="001B15BE"/>
    <w:rsid w:val="001B407B"/>
    <w:rsid w:val="001B4E29"/>
    <w:rsid w:val="001C1318"/>
    <w:rsid w:val="001E4ADD"/>
    <w:rsid w:val="00201E8F"/>
    <w:rsid w:val="00205244"/>
    <w:rsid w:val="00225905"/>
    <w:rsid w:val="00227A51"/>
    <w:rsid w:val="00233652"/>
    <w:rsid w:val="00257A42"/>
    <w:rsid w:val="00264F65"/>
    <w:rsid w:val="002812C3"/>
    <w:rsid w:val="0029260B"/>
    <w:rsid w:val="00296CAB"/>
    <w:rsid w:val="002A387D"/>
    <w:rsid w:val="002B21D1"/>
    <w:rsid w:val="002B3EE9"/>
    <w:rsid w:val="002C2A72"/>
    <w:rsid w:val="002C60F8"/>
    <w:rsid w:val="002D277C"/>
    <w:rsid w:val="002D4959"/>
    <w:rsid w:val="002E2BDC"/>
    <w:rsid w:val="002E730F"/>
    <w:rsid w:val="003012C6"/>
    <w:rsid w:val="00303229"/>
    <w:rsid w:val="00303589"/>
    <w:rsid w:val="0030402A"/>
    <w:rsid w:val="00317977"/>
    <w:rsid w:val="00325610"/>
    <w:rsid w:val="00331EFD"/>
    <w:rsid w:val="00357CAF"/>
    <w:rsid w:val="00365DAC"/>
    <w:rsid w:val="00371D99"/>
    <w:rsid w:val="00373F6E"/>
    <w:rsid w:val="00382607"/>
    <w:rsid w:val="00383862"/>
    <w:rsid w:val="00385F5E"/>
    <w:rsid w:val="003B5AAA"/>
    <w:rsid w:val="003C306A"/>
    <w:rsid w:val="003C51F7"/>
    <w:rsid w:val="003D2C29"/>
    <w:rsid w:val="003E7736"/>
    <w:rsid w:val="003F3F1D"/>
    <w:rsid w:val="00402644"/>
    <w:rsid w:val="00412B26"/>
    <w:rsid w:val="00422CBE"/>
    <w:rsid w:val="00447D5C"/>
    <w:rsid w:val="00455C92"/>
    <w:rsid w:val="004570BE"/>
    <w:rsid w:val="0046132D"/>
    <w:rsid w:val="00461A95"/>
    <w:rsid w:val="00462428"/>
    <w:rsid w:val="00465F72"/>
    <w:rsid w:val="00466A8D"/>
    <w:rsid w:val="004743F6"/>
    <w:rsid w:val="00474EF2"/>
    <w:rsid w:val="0047717A"/>
    <w:rsid w:val="0048434F"/>
    <w:rsid w:val="004A1B98"/>
    <w:rsid w:val="004B052C"/>
    <w:rsid w:val="004B1FC7"/>
    <w:rsid w:val="004E2451"/>
    <w:rsid w:val="004F451C"/>
    <w:rsid w:val="004F6C44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28E3"/>
    <w:rsid w:val="00600F16"/>
    <w:rsid w:val="006153E9"/>
    <w:rsid w:val="006304A1"/>
    <w:rsid w:val="006316E8"/>
    <w:rsid w:val="00637EC2"/>
    <w:rsid w:val="006541FD"/>
    <w:rsid w:val="006566AB"/>
    <w:rsid w:val="00663C30"/>
    <w:rsid w:val="0068759A"/>
    <w:rsid w:val="006917DF"/>
    <w:rsid w:val="006928A1"/>
    <w:rsid w:val="00692B39"/>
    <w:rsid w:val="00695EF5"/>
    <w:rsid w:val="006A3F09"/>
    <w:rsid w:val="006A40BF"/>
    <w:rsid w:val="006A430D"/>
    <w:rsid w:val="006B11DC"/>
    <w:rsid w:val="006B3B7C"/>
    <w:rsid w:val="006B4EA4"/>
    <w:rsid w:val="006C02F4"/>
    <w:rsid w:val="006F3D01"/>
    <w:rsid w:val="00715C9F"/>
    <w:rsid w:val="00741EB1"/>
    <w:rsid w:val="00751328"/>
    <w:rsid w:val="00754C95"/>
    <w:rsid w:val="00756AB6"/>
    <w:rsid w:val="00772DA0"/>
    <w:rsid w:val="00783072"/>
    <w:rsid w:val="007D0F89"/>
    <w:rsid w:val="007E4EC0"/>
    <w:rsid w:val="007E647E"/>
    <w:rsid w:val="00811B95"/>
    <w:rsid w:val="00813760"/>
    <w:rsid w:val="0081478D"/>
    <w:rsid w:val="00832D00"/>
    <w:rsid w:val="008338E7"/>
    <w:rsid w:val="00867F8C"/>
    <w:rsid w:val="00873008"/>
    <w:rsid w:val="008858AC"/>
    <w:rsid w:val="008907E9"/>
    <w:rsid w:val="008A2DA4"/>
    <w:rsid w:val="008A3DAF"/>
    <w:rsid w:val="008A4039"/>
    <w:rsid w:val="008A7433"/>
    <w:rsid w:val="008B44FB"/>
    <w:rsid w:val="008B5678"/>
    <w:rsid w:val="008C26A4"/>
    <w:rsid w:val="008C35AF"/>
    <w:rsid w:val="008C5AD9"/>
    <w:rsid w:val="008D45EF"/>
    <w:rsid w:val="008F0C2E"/>
    <w:rsid w:val="008F37B9"/>
    <w:rsid w:val="008F65B9"/>
    <w:rsid w:val="00902D5C"/>
    <w:rsid w:val="00905991"/>
    <w:rsid w:val="009213EB"/>
    <w:rsid w:val="0093411B"/>
    <w:rsid w:val="00950802"/>
    <w:rsid w:val="00975170"/>
    <w:rsid w:val="009A27ED"/>
    <w:rsid w:val="009C1502"/>
    <w:rsid w:val="009D2D2F"/>
    <w:rsid w:val="009E2B6B"/>
    <w:rsid w:val="009E37C7"/>
    <w:rsid w:val="00A10AFF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D6"/>
    <w:rsid w:val="00A92A25"/>
    <w:rsid w:val="00A97B92"/>
    <w:rsid w:val="00AC0B5A"/>
    <w:rsid w:val="00AC2C15"/>
    <w:rsid w:val="00AC2F31"/>
    <w:rsid w:val="00AD3B0E"/>
    <w:rsid w:val="00AE4941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53125"/>
    <w:rsid w:val="00B617B8"/>
    <w:rsid w:val="00B7195A"/>
    <w:rsid w:val="00B72D4A"/>
    <w:rsid w:val="00B77D71"/>
    <w:rsid w:val="00B80872"/>
    <w:rsid w:val="00B82516"/>
    <w:rsid w:val="00B866F4"/>
    <w:rsid w:val="00B871BB"/>
    <w:rsid w:val="00B90C37"/>
    <w:rsid w:val="00B9285C"/>
    <w:rsid w:val="00BA0DF2"/>
    <w:rsid w:val="00BA1DEC"/>
    <w:rsid w:val="00BA6E86"/>
    <w:rsid w:val="00BA7FB1"/>
    <w:rsid w:val="00BB38DD"/>
    <w:rsid w:val="00BC03E1"/>
    <w:rsid w:val="00BC66B0"/>
    <w:rsid w:val="00BC7D7A"/>
    <w:rsid w:val="00BD3F4F"/>
    <w:rsid w:val="00BF0468"/>
    <w:rsid w:val="00C005D3"/>
    <w:rsid w:val="00C0083E"/>
    <w:rsid w:val="00C17CFD"/>
    <w:rsid w:val="00C20323"/>
    <w:rsid w:val="00C304D5"/>
    <w:rsid w:val="00C33007"/>
    <w:rsid w:val="00C359CC"/>
    <w:rsid w:val="00C456FA"/>
    <w:rsid w:val="00C46980"/>
    <w:rsid w:val="00C477FF"/>
    <w:rsid w:val="00C60B0F"/>
    <w:rsid w:val="00C72095"/>
    <w:rsid w:val="00C75DE7"/>
    <w:rsid w:val="00C87DD5"/>
    <w:rsid w:val="00C9299B"/>
    <w:rsid w:val="00C96763"/>
    <w:rsid w:val="00CA5A0E"/>
    <w:rsid w:val="00CA6101"/>
    <w:rsid w:val="00CA7625"/>
    <w:rsid w:val="00CB10B7"/>
    <w:rsid w:val="00CC2B8D"/>
    <w:rsid w:val="00CC46BF"/>
    <w:rsid w:val="00CC4879"/>
    <w:rsid w:val="00CE248F"/>
    <w:rsid w:val="00CF1EBC"/>
    <w:rsid w:val="00D05B3A"/>
    <w:rsid w:val="00D07252"/>
    <w:rsid w:val="00D251C0"/>
    <w:rsid w:val="00D277F2"/>
    <w:rsid w:val="00D279FF"/>
    <w:rsid w:val="00D43AC0"/>
    <w:rsid w:val="00D50D5D"/>
    <w:rsid w:val="00D642F3"/>
    <w:rsid w:val="00D66240"/>
    <w:rsid w:val="00D715AA"/>
    <w:rsid w:val="00D81BB7"/>
    <w:rsid w:val="00D83492"/>
    <w:rsid w:val="00D923FA"/>
    <w:rsid w:val="00DB235A"/>
    <w:rsid w:val="00DB5742"/>
    <w:rsid w:val="00DC28E5"/>
    <w:rsid w:val="00DC6913"/>
    <w:rsid w:val="00DD43E0"/>
    <w:rsid w:val="00DE48F3"/>
    <w:rsid w:val="00DF27D0"/>
    <w:rsid w:val="00DF42F4"/>
    <w:rsid w:val="00DF5AD2"/>
    <w:rsid w:val="00E02A1C"/>
    <w:rsid w:val="00E04155"/>
    <w:rsid w:val="00E10E03"/>
    <w:rsid w:val="00E11D12"/>
    <w:rsid w:val="00E14D3F"/>
    <w:rsid w:val="00E2366A"/>
    <w:rsid w:val="00E2720E"/>
    <w:rsid w:val="00E46697"/>
    <w:rsid w:val="00E47D78"/>
    <w:rsid w:val="00E506D5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1A31"/>
    <w:rsid w:val="00ED46C9"/>
    <w:rsid w:val="00EF312D"/>
    <w:rsid w:val="00F1500B"/>
    <w:rsid w:val="00F23E87"/>
    <w:rsid w:val="00F2606A"/>
    <w:rsid w:val="00F30BDA"/>
    <w:rsid w:val="00F3582E"/>
    <w:rsid w:val="00F472AB"/>
    <w:rsid w:val="00F56E73"/>
    <w:rsid w:val="00F70748"/>
    <w:rsid w:val="00F827D8"/>
    <w:rsid w:val="00F87310"/>
    <w:rsid w:val="00FA7F0B"/>
    <w:rsid w:val="00FF0026"/>
    <w:rsid w:val="00F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374CDB"/>
  <w15:docId w15:val="{F2840630-C713-4DB2-9201-A14B6A31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720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2">
    <w:name w:val="Body Text 2"/>
    <w:basedOn w:val="a"/>
    <w:link w:val="20"/>
    <w:rsid w:val="00E466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6697"/>
    <w:rPr>
      <w:sz w:val="28"/>
    </w:rPr>
  </w:style>
  <w:style w:type="paragraph" w:customStyle="1" w:styleId="TableParagraph">
    <w:name w:val="Table Paragraph"/>
    <w:basedOn w:val="a"/>
    <w:uiPriority w:val="1"/>
    <w:qFormat/>
    <w:rsid w:val="00466A8D"/>
    <w:pPr>
      <w:widowControl w:val="0"/>
      <w:autoSpaceDE w:val="0"/>
      <w:autoSpaceDN w:val="0"/>
      <w:spacing w:before="20"/>
      <w:ind w:left="46"/>
    </w:pPr>
    <w:rPr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832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1D268-E2FB-4642-824C-FFCC124E2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20</TotalTime>
  <Pages>1</Pages>
  <Words>3964</Words>
  <Characters>22601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5</cp:revision>
  <cp:lastPrinted>2026-07-29T09:46:00Z</cp:lastPrinted>
  <dcterms:created xsi:type="dcterms:W3CDTF">2026-07-27T11:37:00Z</dcterms:created>
  <dcterms:modified xsi:type="dcterms:W3CDTF">2026-07-29T09:48:00Z</dcterms:modified>
</cp:coreProperties>
</file>