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AE40DD3" w14:textId="77777777" w:rsidR="00DC06C0" w:rsidRDefault="00DC06C0" w:rsidP="00DC06C0">
      <w:pPr>
        <w:ind w:left="4114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Приложение к решению </w:t>
      </w:r>
    </w:p>
    <w:p w14:paraId="49F33803" w14:textId="77777777" w:rsidR="00DC06C0" w:rsidRDefault="00DC06C0" w:rsidP="00DC06C0">
      <w:pPr>
        <w:ind w:left="4114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территориальной избирательной комиссии </w:t>
      </w:r>
    </w:p>
    <w:p w14:paraId="12B8A0BC" w14:textId="77777777" w:rsidR="00DC06C0" w:rsidRDefault="00DC06C0" w:rsidP="00DC06C0">
      <w:pPr>
        <w:ind w:left="4114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Ильинского муниципального округа </w:t>
      </w:r>
    </w:p>
    <w:p w14:paraId="4FFB1760" w14:textId="147681C2" w:rsidR="00DC06C0" w:rsidRDefault="00DC06C0" w:rsidP="00DC06C0">
      <w:pPr>
        <w:ind w:left="4114"/>
        <w:jc w:val="right"/>
        <w:rPr>
          <w:sz w:val="22"/>
          <w:szCs w:val="22"/>
        </w:rPr>
      </w:pPr>
      <w:r>
        <w:rPr>
          <w:sz w:val="22"/>
          <w:szCs w:val="22"/>
        </w:rPr>
        <w:t>от 26.02.2026 № 84/03-5</w:t>
      </w:r>
    </w:p>
    <w:p w14:paraId="5CC0B704" w14:textId="77777777" w:rsidR="00267879" w:rsidRPr="00267879" w:rsidRDefault="00267879" w:rsidP="00267879">
      <w:pPr>
        <w:ind w:left="9781"/>
        <w:rPr>
          <w:bCs/>
          <w:sz w:val="22"/>
          <w:szCs w:val="22"/>
        </w:rPr>
      </w:pPr>
    </w:p>
    <w:p w14:paraId="0D38758C" w14:textId="5BFA9FD3" w:rsidR="009C2687" w:rsidRDefault="009C2687" w:rsidP="009C2687">
      <w:pPr>
        <w:jc w:val="center"/>
      </w:pPr>
      <w:r w:rsidRPr="006C2F16">
        <w:rPr>
          <w:b/>
          <w:sz w:val="26"/>
          <w:szCs w:val="26"/>
        </w:rPr>
        <w:t>План мероприятий по обучению членов избирательных комиссий на территории</w:t>
      </w:r>
      <w:r w:rsidR="00925B84">
        <w:rPr>
          <w:b/>
          <w:sz w:val="26"/>
          <w:szCs w:val="26"/>
        </w:rPr>
        <w:t xml:space="preserve"> </w:t>
      </w:r>
      <w:r w:rsidR="00DC06C0">
        <w:rPr>
          <w:b/>
          <w:sz w:val="26"/>
          <w:szCs w:val="26"/>
        </w:rPr>
        <w:br/>
      </w:r>
      <w:r w:rsidR="002B1EA9">
        <w:rPr>
          <w:b/>
          <w:sz w:val="26"/>
          <w:szCs w:val="26"/>
        </w:rPr>
        <w:t>Ильинского муниципального округа</w:t>
      </w:r>
      <w:r w:rsidRPr="006C2F16">
        <w:rPr>
          <w:b/>
          <w:sz w:val="26"/>
          <w:szCs w:val="26"/>
        </w:rPr>
        <w:t xml:space="preserve"> на 20</w:t>
      </w:r>
      <w:r w:rsidR="003C2899">
        <w:rPr>
          <w:b/>
          <w:sz w:val="26"/>
          <w:szCs w:val="26"/>
        </w:rPr>
        <w:t>26</w:t>
      </w:r>
      <w:r w:rsidRPr="006C2F16">
        <w:rPr>
          <w:b/>
          <w:sz w:val="26"/>
          <w:szCs w:val="26"/>
        </w:rPr>
        <w:t xml:space="preserve"> год</w:t>
      </w:r>
    </w:p>
    <w:tbl>
      <w:tblPr>
        <w:tblW w:w="153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2693"/>
        <w:gridCol w:w="1985"/>
        <w:gridCol w:w="2693"/>
        <w:gridCol w:w="2693"/>
        <w:gridCol w:w="1418"/>
        <w:gridCol w:w="1559"/>
        <w:gridCol w:w="1559"/>
      </w:tblGrid>
      <w:tr w:rsidR="009C2687" w:rsidRPr="009670DE" w14:paraId="39EF89D8" w14:textId="77777777" w:rsidTr="00267879">
        <w:tc>
          <w:tcPr>
            <w:tcW w:w="704" w:type="dxa"/>
            <w:vAlign w:val="center"/>
          </w:tcPr>
          <w:p w14:paraId="3E5CD6B3" w14:textId="77777777" w:rsidR="009C2687" w:rsidRPr="006C2F16" w:rsidRDefault="009C2687" w:rsidP="00230BFB">
            <w:pPr>
              <w:jc w:val="center"/>
              <w:rPr>
                <w:b/>
                <w:sz w:val="20"/>
              </w:rPr>
            </w:pPr>
            <w:r w:rsidRPr="006C2F16">
              <w:rPr>
                <w:b/>
                <w:sz w:val="20"/>
              </w:rPr>
              <w:t>№ п/п</w:t>
            </w:r>
          </w:p>
        </w:tc>
        <w:tc>
          <w:tcPr>
            <w:tcW w:w="2693" w:type="dxa"/>
            <w:vAlign w:val="center"/>
          </w:tcPr>
          <w:p w14:paraId="0AA56A0C" w14:textId="77777777" w:rsidR="009C2687" w:rsidRPr="006C2F16" w:rsidRDefault="009C2687" w:rsidP="00230BFB">
            <w:pPr>
              <w:jc w:val="center"/>
              <w:rPr>
                <w:b/>
                <w:sz w:val="20"/>
              </w:rPr>
            </w:pPr>
            <w:r w:rsidRPr="006C2F16">
              <w:rPr>
                <w:b/>
                <w:sz w:val="20"/>
              </w:rPr>
              <w:t>Категория</w:t>
            </w:r>
          </w:p>
          <w:p w14:paraId="06E1F9BF" w14:textId="77777777" w:rsidR="009C2687" w:rsidRPr="006C2F16" w:rsidRDefault="009C2687" w:rsidP="00230BFB">
            <w:pPr>
              <w:jc w:val="center"/>
              <w:rPr>
                <w:b/>
                <w:sz w:val="20"/>
              </w:rPr>
            </w:pPr>
            <w:r w:rsidRPr="006C2F16">
              <w:rPr>
                <w:b/>
                <w:sz w:val="20"/>
              </w:rPr>
              <w:t>обучающихся</w:t>
            </w:r>
          </w:p>
        </w:tc>
        <w:tc>
          <w:tcPr>
            <w:tcW w:w="1985" w:type="dxa"/>
            <w:vAlign w:val="center"/>
          </w:tcPr>
          <w:p w14:paraId="2636CE62" w14:textId="2EB55A0F" w:rsidR="009C2687" w:rsidRDefault="00440B33" w:rsidP="00230BF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Ф</w:t>
            </w:r>
            <w:r w:rsidRPr="00C80B30">
              <w:rPr>
                <w:b/>
                <w:sz w:val="20"/>
              </w:rPr>
              <w:t xml:space="preserve">орма обучения </w:t>
            </w:r>
          </w:p>
        </w:tc>
        <w:tc>
          <w:tcPr>
            <w:tcW w:w="2693" w:type="dxa"/>
            <w:vAlign w:val="center"/>
          </w:tcPr>
          <w:p w14:paraId="1F984FB5" w14:textId="61FA74BF" w:rsidR="009C2687" w:rsidRPr="006C2F16" w:rsidRDefault="00440B33" w:rsidP="00230BF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Н</w:t>
            </w:r>
            <w:r w:rsidRPr="00F42220">
              <w:rPr>
                <w:b/>
                <w:sz w:val="20"/>
              </w:rPr>
              <w:t>аименование мероприятия</w:t>
            </w:r>
          </w:p>
        </w:tc>
        <w:tc>
          <w:tcPr>
            <w:tcW w:w="2693" w:type="dxa"/>
            <w:vAlign w:val="center"/>
          </w:tcPr>
          <w:p w14:paraId="31369EE2" w14:textId="77777777" w:rsidR="009C2687" w:rsidRPr="006C2F16" w:rsidRDefault="009C2687" w:rsidP="00230BFB">
            <w:pPr>
              <w:jc w:val="center"/>
              <w:rPr>
                <w:b/>
                <w:sz w:val="20"/>
              </w:rPr>
            </w:pPr>
            <w:r>
              <w:rPr>
                <w:b/>
                <w:bCs/>
                <w:sz w:val="20"/>
              </w:rPr>
              <w:t>П</w:t>
            </w:r>
            <w:r w:rsidRPr="00C80B30">
              <w:rPr>
                <w:b/>
                <w:bCs/>
                <w:sz w:val="20"/>
              </w:rPr>
              <w:t xml:space="preserve">еречень учебно-методических материалов, </w:t>
            </w:r>
            <w:r>
              <w:rPr>
                <w:b/>
                <w:bCs/>
                <w:sz w:val="20"/>
              </w:rPr>
              <w:t>используемых</w:t>
            </w:r>
            <w:r w:rsidRPr="00C80B30">
              <w:rPr>
                <w:b/>
                <w:bCs/>
                <w:sz w:val="20"/>
              </w:rPr>
              <w:t xml:space="preserve"> для проведения обучения</w:t>
            </w:r>
          </w:p>
        </w:tc>
        <w:tc>
          <w:tcPr>
            <w:tcW w:w="1418" w:type="dxa"/>
            <w:vAlign w:val="center"/>
          </w:tcPr>
          <w:p w14:paraId="177A0C8F" w14:textId="0ECE311B" w:rsidR="009C2687" w:rsidRPr="006C2F16" w:rsidRDefault="009C2687" w:rsidP="00230BFB">
            <w:pPr>
              <w:jc w:val="center"/>
              <w:rPr>
                <w:b/>
                <w:sz w:val="20"/>
              </w:rPr>
            </w:pPr>
            <w:r w:rsidRPr="006C2F16">
              <w:rPr>
                <w:b/>
                <w:sz w:val="20"/>
              </w:rPr>
              <w:t>Сроки</w:t>
            </w:r>
          </w:p>
          <w:p w14:paraId="4040963A" w14:textId="03632D51" w:rsidR="009C2687" w:rsidRPr="006C2F16" w:rsidRDefault="009C2687" w:rsidP="00230BFB">
            <w:pPr>
              <w:jc w:val="center"/>
              <w:rPr>
                <w:b/>
                <w:sz w:val="20"/>
              </w:rPr>
            </w:pPr>
            <w:r w:rsidRPr="006C2F16">
              <w:rPr>
                <w:b/>
                <w:sz w:val="20"/>
              </w:rPr>
              <w:t xml:space="preserve"> проведения обучения</w:t>
            </w:r>
          </w:p>
        </w:tc>
        <w:tc>
          <w:tcPr>
            <w:tcW w:w="1559" w:type="dxa"/>
            <w:vAlign w:val="center"/>
          </w:tcPr>
          <w:p w14:paraId="08D00577" w14:textId="54B73321" w:rsidR="009C2687" w:rsidRPr="006C2F16" w:rsidRDefault="009C2687" w:rsidP="00230BF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П</w:t>
            </w:r>
            <w:r w:rsidRPr="00C80B30">
              <w:rPr>
                <w:b/>
                <w:sz w:val="20"/>
              </w:rPr>
              <w:t>ланируем</w:t>
            </w:r>
            <w:r w:rsidR="00870228">
              <w:rPr>
                <w:b/>
                <w:sz w:val="20"/>
              </w:rPr>
              <w:t>ое</w:t>
            </w:r>
            <w:r w:rsidRPr="00C80B30">
              <w:rPr>
                <w:b/>
                <w:sz w:val="20"/>
              </w:rPr>
              <w:t xml:space="preserve"> </w:t>
            </w:r>
            <w:r w:rsidR="00870228">
              <w:rPr>
                <w:b/>
                <w:sz w:val="20"/>
              </w:rPr>
              <w:t>количество занятий</w:t>
            </w:r>
          </w:p>
        </w:tc>
        <w:tc>
          <w:tcPr>
            <w:tcW w:w="1559" w:type="dxa"/>
            <w:vAlign w:val="center"/>
          </w:tcPr>
          <w:p w14:paraId="2F6E6A44" w14:textId="539D2D64" w:rsidR="009C2687" w:rsidRPr="009670DE" w:rsidRDefault="00870228" w:rsidP="00230BFB">
            <w:pPr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Планируемое количество участников</w:t>
            </w:r>
          </w:p>
        </w:tc>
      </w:tr>
      <w:tr w:rsidR="00870228" w:rsidRPr="009670DE" w14:paraId="06778A55" w14:textId="77777777" w:rsidTr="00267879">
        <w:trPr>
          <w:trHeight w:val="768"/>
        </w:trPr>
        <w:tc>
          <w:tcPr>
            <w:tcW w:w="704" w:type="dxa"/>
          </w:tcPr>
          <w:p w14:paraId="358806D3" w14:textId="77777777" w:rsidR="00870228" w:rsidRPr="003C00A9" w:rsidRDefault="00870228" w:rsidP="003C00A9">
            <w:pPr>
              <w:pStyle w:val="af4"/>
              <w:numPr>
                <w:ilvl w:val="0"/>
                <w:numId w:val="31"/>
              </w:numPr>
              <w:jc w:val="both"/>
              <w:rPr>
                <w:sz w:val="20"/>
              </w:rPr>
            </w:pPr>
          </w:p>
        </w:tc>
        <w:tc>
          <w:tcPr>
            <w:tcW w:w="2693" w:type="dxa"/>
            <w:vMerge w:val="restart"/>
            <w:vAlign w:val="center"/>
          </w:tcPr>
          <w:p w14:paraId="3E7AA0F2" w14:textId="687D0276" w:rsidR="00870228" w:rsidRPr="009670DE" w:rsidRDefault="00870228" w:rsidP="00230BFB">
            <w:pPr>
              <w:jc w:val="center"/>
              <w:rPr>
                <w:sz w:val="20"/>
              </w:rPr>
            </w:pPr>
            <w:r>
              <w:rPr>
                <w:sz w:val="20"/>
              </w:rPr>
              <w:t>Члены территориальной избирательной комиссии</w:t>
            </w:r>
          </w:p>
        </w:tc>
        <w:tc>
          <w:tcPr>
            <w:tcW w:w="1985" w:type="dxa"/>
            <w:vAlign w:val="center"/>
          </w:tcPr>
          <w:p w14:paraId="017D4B05" w14:textId="7507C801" w:rsidR="00870228" w:rsidRPr="00440B33" w:rsidRDefault="00870228" w:rsidP="00230BFB">
            <w:pPr>
              <w:jc w:val="center"/>
              <w:rPr>
                <w:bCs/>
                <w:sz w:val="20"/>
              </w:rPr>
            </w:pPr>
            <w:r w:rsidRPr="00440B33">
              <w:rPr>
                <w:bCs/>
                <w:sz w:val="20"/>
              </w:rPr>
              <w:t>очно-дистанционная</w:t>
            </w:r>
          </w:p>
        </w:tc>
        <w:tc>
          <w:tcPr>
            <w:tcW w:w="2693" w:type="dxa"/>
            <w:vAlign w:val="center"/>
          </w:tcPr>
          <w:p w14:paraId="3EB3AFE5" w14:textId="7BF305A5" w:rsidR="00870228" w:rsidRPr="009670DE" w:rsidRDefault="00870228" w:rsidP="00440B33">
            <w:pPr>
              <w:jc w:val="center"/>
              <w:rPr>
                <w:sz w:val="20"/>
              </w:rPr>
            </w:pPr>
            <w:r w:rsidRPr="00870228">
              <w:rPr>
                <w:sz w:val="20"/>
              </w:rPr>
              <w:t>Очное обучение в ТИК, проверочное тестирование на ЕПИК</w:t>
            </w:r>
          </w:p>
        </w:tc>
        <w:tc>
          <w:tcPr>
            <w:tcW w:w="2693" w:type="dxa"/>
            <w:vAlign w:val="center"/>
          </w:tcPr>
          <w:p w14:paraId="6B211865" w14:textId="3441551D" w:rsidR="00870228" w:rsidRPr="00870228" w:rsidRDefault="00870228" w:rsidP="00440B33">
            <w:pPr>
              <w:jc w:val="center"/>
              <w:rPr>
                <w:sz w:val="20"/>
              </w:rPr>
            </w:pPr>
            <w:r w:rsidRPr="00870228">
              <w:rPr>
                <w:sz w:val="20"/>
              </w:rPr>
              <w:t>Материалы к</w:t>
            </w:r>
          </w:p>
          <w:p w14:paraId="6FB1BF9E" w14:textId="298B95CD" w:rsidR="00870228" w:rsidRPr="00870228" w:rsidRDefault="00870228" w:rsidP="00440B33">
            <w:pPr>
              <w:jc w:val="center"/>
              <w:rPr>
                <w:sz w:val="20"/>
              </w:rPr>
            </w:pPr>
            <w:r w:rsidRPr="00870228">
              <w:rPr>
                <w:sz w:val="20"/>
              </w:rPr>
              <w:t xml:space="preserve"> Типовой учебной программе для ТИК на сайте РЦОИТ</w:t>
            </w:r>
          </w:p>
          <w:p w14:paraId="0E6FBD10" w14:textId="77777777" w:rsidR="00870228" w:rsidRPr="009670DE" w:rsidRDefault="00870228" w:rsidP="00230BFB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  <w:vAlign w:val="center"/>
          </w:tcPr>
          <w:p w14:paraId="1D0FDC12" w14:textId="781908F1" w:rsidR="00870228" w:rsidRDefault="00870228" w:rsidP="00230BFB">
            <w:pPr>
              <w:jc w:val="center"/>
              <w:rPr>
                <w:sz w:val="20"/>
              </w:rPr>
            </w:pPr>
            <w:r>
              <w:rPr>
                <w:sz w:val="20"/>
              </w:rPr>
              <w:t>Апрель</w:t>
            </w:r>
          </w:p>
          <w:p w14:paraId="6FB4B7B9" w14:textId="7CEB0564" w:rsidR="00870228" w:rsidRPr="009670DE" w:rsidRDefault="00870228" w:rsidP="00230BFB">
            <w:pPr>
              <w:jc w:val="center"/>
              <w:rPr>
                <w:sz w:val="20"/>
              </w:rPr>
            </w:pPr>
          </w:p>
        </w:tc>
        <w:tc>
          <w:tcPr>
            <w:tcW w:w="1559" w:type="dxa"/>
            <w:vAlign w:val="center"/>
          </w:tcPr>
          <w:p w14:paraId="02F914CB" w14:textId="1948D0FF" w:rsidR="00870228" w:rsidRPr="009670DE" w:rsidRDefault="002B1EA9" w:rsidP="00230BF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559" w:type="dxa"/>
            <w:vAlign w:val="center"/>
          </w:tcPr>
          <w:p w14:paraId="289F6878" w14:textId="5A4636D5" w:rsidR="00870228" w:rsidRPr="009670DE" w:rsidRDefault="002B1EA9" w:rsidP="00230BF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</w:tr>
      <w:tr w:rsidR="00870228" w:rsidRPr="009670DE" w14:paraId="7B39EBD3" w14:textId="77777777" w:rsidTr="00267879">
        <w:trPr>
          <w:trHeight w:val="768"/>
        </w:trPr>
        <w:tc>
          <w:tcPr>
            <w:tcW w:w="704" w:type="dxa"/>
          </w:tcPr>
          <w:p w14:paraId="1D5D2AF5" w14:textId="77777777" w:rsidR="00870228" w:rsidRPr="003C00A9" w:rsidRDefault="00870228" w:rsidP="003C00A9">
            <w:pPr>
              <w:pStyle w:val="af4"/>
              <w:numPr>
                <w:ilvl w:val="0"/>
                <w:numId w:val="31"/>
              </w:numPr>
              <w:jc w:val="both"/>
              <w:rPr>
                <w:sz w:val="20"/>
              </w:rPr>
            </w:pPr>
          </w:p>
        </w:tc>
        <w:tc>
          <w:tcPr>
            <w:tcW w:w="2693" w:type="dxa"/>
            <w:vMerge/>
            <w:vAlign w:val="center"/>
          </w:tcPr>
          <w:p w14:paraId="1A45CCB4" w14:textId="77777777" w:rsidR="00870228" w:rsidRDefault="00870228" w:rsidP="00230BFB">
            <w:pPr>
              <w:jc w:val="center"/>
              <w:rPr>
                <w:sz w:val="20"/>
              </w:rPr>
            </w:pPr>
          </w:p>
        </w:tc>
        <w:tc>
          <w:tcPr>
            <w:tcW w:w="1985" w:type="dxa"/>
            <w:vAlign w:val="center"/>
          </w:tcPr>
          <w:p w14:paraId="02CAC4C0" w14:textId="6798DE83" w:rsidR="00870228" w:rsidRPr="00440B33" w:rsidRDefault="00870228" w:rsidP="00230BFB">
            <w:pPr>
              <w:jc w:val="center"/>
              <w:rPr>
                <w:bCs/>
                <w:sz w:val="20"/>
              </w:rPr>
            </w:pPr>
            <w:r w:rsidRPr="00440B33">
              <w:rPr>
                <w:bCs/>
                <w:sz w:val="20"/>
              </w:rPr>
              <w:t>дистанционная</w:t>
            </w:r>
          </w:p>
        </w:tc>
        <w:tc>
          <w:tcPr>
            <w:tcW w:w="2693" w:type="dxa"/>
            <w:vAlign w:val="center"/>
          </w:tcPr>
          <w:p w14:paraId="435CC666" w14:textId="72CCD4DC" w:rsidR="00870228" w:rsidRPr="00870228" w:rsidRDefault="00870228" w:rsidP="00870228">
            <w:pPr>
              <w:jc w:val="center"/>
              <w:rPr>
                <w:sz w:val="20"/>
              </w:rPr>
            </w:pPr>
            <w:r w:rsidRPr="00870228">
              <w:rPr>
                <w:sz w:val="20"/>
              </w:rPr>
              <w:t>на сайте РЦОИТ</w:t>
            </w:r>
          </w:p>
          <w:p w14:paraId="59340DBF" w14:textId="77777777" w:rsidR="00870228" w:rsidRPr="00870228" w:rsidRDefault="00870228" w:rsidP="00870228">
            <w:pPr>
              <w:jc w:val="center"/>
              <w:rPr>
                <w:sz w:val="20"/>
              </w:rPr>
            </w:pPr>
            <w:r w:rsidRPr="00870228">
              <w:rPr>
                <w:sz w:val="20"/>
              </w:rPr>
              <w:t>(через личные кабинеты на портале Госуслуг)</w:t>
            </w:r>
          </w:p>
          <w:p w14:paraId="37EAA56F" w14:textId="77777777" w:rsidR="00870228" w:rsidRPr="00870228" w:rsidRDefault="00870228" w:rsidP="00440B33">
            <w:pPr>
              <w:jc w:val="center"/>
              <w:rPr>
                <w:sz w:val="20"/>
              </w:rPr>
            </w:pPr>
          </w:p>
        </w:tc>
        <w:tc>
          <w:tcPr>
            <w:tcW w:w="2693" w:type="dxa"/>
            <w:vAlign w:val="center"/>
          </w:tcPr>
          <w:p w14:paraId="01170178" w14:textId="5E1C54AF" w:rsidR="00870228" w:rsidRPr="00870228" w:rsidRDefault="00870228" w:rsidP="00870228">
            <w:pPr>
              <w:jc w:val="center"/>
              <w:rPr>
                <w:sz w:val="20"/>
              </w:rPr>
            </w:pPr>
            <w:r w:rsidRPr="00870228">
              <w:rPr>
                <w:sz w:val="20"/>
              </w:rPr>
              <w:t xml:space="preserve">Материалы </w:t>
            </w:r>
            <w:r>
              <w:rPr>
                <w:sz w:val="20"/>
              </w:rPr>
              <w:t>в рамках подготовки к выборам ГД РФ</w:t>
            </w:r>
          </w:p>
          <w:p w14:paraId="3FD96932" w14:textId="77777777" w:rsidR="00870228" w:rsidRPr="00870228" w:rsidRDefault="00870228" w:rsidP="00440B33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  <w:vAlign w:val="center"/>
          </w:tcPr>
          <w:p w14:paraId="12A573CA" w14:textId="08E3FFAE" w:rsidR="00870228" w:rsidRDefault="00870228" w:rsidP="00230BFB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Июль - август</w:t>
            </w:r>
          </w:p>
        </w:tc>
        <w:tc>
          <w:tcPr>
            <w:tcW w:w="1559" w:type="dxa"/>
            <w:vAlign w:val="center"/>
          </w:tcPr>
          <w:p w14:paraId="7057D0F1" w14:textId="52B2610B" w:rsidR="00870228" w:rsidRPr="009670DE" w:rsidRDefault="002B1EA9" w:rsidP="00230BF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559" w:type="dxa"/>
            <w:vAlign w:val="center"/>
          </w:tcPr>
          <w:p w14:paraId="73F78F1B" w14:textId="17F2CD04" w:rsidR="00870228" w:rsidRPr="009670DE" w:rsidRDefault="002B1EA9" w:rsidP="00230BF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</w:tr>
      <w:tr w:rsidR="00440B33" w:rsidRPr="009670DE" w14:paraId="5094CD70" w14:textId="77777777" w:rsidTr="00267879">
        <w:trPr>
          <w:trHeight w:val="768"/>
        </w:trPr>
        <w:tc>
          <w:tcPr>
            <w:tcW w:w="704" w:type="dxa"/>
          </w:tcPr>
          <w:p w14:paraId="69F7323F" w14:textId="77777777" w:rsidR="00440B33" w:rsidRPr="003C00A9" w:rsidRDefault="00440B33" w:rsidP="003C00A9">
            <w:pPr>
              <w:pStyle w:val="af4"/>
              <w:numPr>
                <w:ilvl w:val="0"/>
                <w:numId w:val="31"/>
              </w:numPr>
              <w:jc w:val="both"/>
              <w:rPr>
                <w:sz w:val="20"/>
              </w:rPr>
            </w:pPr>
          </w:p>
        </w:tc>
        <w:tc>
          <w:tcPr>
            <w:tcW w:w="2693" w:type="dxa"/>
            <w:vAlign w:val="center"/>
          </w:tcPr>
          <w:p w14:paraId="4B4F886E" w14:textId="099CB056" w:rsidR="00440B33" w:rsidRDefault="00440B33" w:rsidP="00440B33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Руководство участковых избирательных комиссий </w:t>
            </w:r>
          </w:p>
        </w:tc>
        <w:tc>
          <w:tcPr>
            <w:tcW w:w="1985" w:type="dxa"/>
            <w:vAlign w:val="center"/>
          </w:tcPr>
          <w:p w14:paraId="4531D33B" w14:textId="7326B331" w:rsidR="00440B33" w:rsidRPr="009670DE" w:rsidRDefault="00440B33" w:rsidP="00440B33">
            <w:pPr>
              <w:jc w:val="center"/>
              <w:rPr>
                <w:sz w:val="20"/>
              </w:rPr>
            </w:pPr>
            <w:r w:rsidRPr="00440B33">
              <w:rPr>
                <w:bCs/>
                <w:sz w:val="20"/>
              </w:rPr>
              <w:t>очн</w:t>
            </w:r>
            <w:r w:rsidR="00870228">
              <w:rPr>
                <w:bCs/>
                <w:sz w:val="20"/>
              </w:rPr>
              <w:t>ая</w:t>
            </w:r>
          </w:p>
        </w:tc>
        <w:tc>
          <w:tcPr>
            <w:tcW w:w="2693" w:type="dxa"/>
            <w:vAlign w:val="center"/>
          </w:tcPr>
          <w:p w14:paraId="23814E29" w14:textId="55948F04" w:rsidR="00440B33" w:rsidRPr="009670DE" w:rsidRDefault="00870228" w:rsidP="00440B33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выездные тренинги  </w:t>
            </w:r>
          </w:p>
        </w:tc>
        <w:tc>
          <w:tcPr>
            <w:tcW w:w="2693" w:type="dxa"/>
            <w:vAlign w:val="center"/>
          </w:tcPr>
          <w:p w14:paraId="32A03890" w14:textId="5EEFA6BD" w:rsidR="00440B33" w:rsidRPr="009670DE" w:rsidRDefault="003C00A9" w:rsidP="00440B33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Комплект практических заданий </w:t>
            </w:r>
          </w:p>
        </w:tc>
        <w:tc>
          <w:tcPr>
            <w:tcW w:w="1418" w:type="dxa"/>
            <w:vAlign w:val="center"/>
          </w:tcPr>
          <w:p w14:paraId="47A6B298" w14:textId="57B64719" w:rsidR="00440B33" w:rsidRPr="009670DE" w:rsidRDefault="00CB078B" w:rsidP="00440B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Апрель</w:t>
            </w:r>
          </w:p>
        </w:tc>
        <w:tc>
          <w:tcPr>
            <w:tcW w:w="1559" w:type="dxa"/>
            <w:vAlign w:val="center"/>
          </w:tcPr>
          <w:p w14:paraId="611E5998" w14:textId="7DFE2C8F" w:rsidR="00440B33" w:rsidRPr="009670DE" w:rsidRDefault="007F5FB7" w:rsidP="00440B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1559" w:type="dxa"/>
            <w:vAlign w:val="center"/>
          </w:tcPr>
          <w:p w14:paraId="645FF708" w14:textId="6CAA71B7" w:rsidR="00440B33" w:rsidRPr="009670DE" w:rsidRDefault="002B1EA9" w:rsidP="00440B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81</w:t>
            </w:r>
          </w:p>
        </w:tc>
      </w:tr>
      <w:tr w:rsidR="003C00A9" w:rsidRPr="009670DE" w14:paraId="54B29761" w14:textId="77777777" w:rsidTr="00267879">
        <w:trPr>
          <w:trHeight w:val="768"/>
        </w:trPr>
        <w:tc>
          <w:tcPr>
            <w:tcW w:w="704" w:type="dxa"/>
          </w:tcPr>
          <w:p w14:paraId="5E1E9BCD" w14:textId="77777777" w:rsidR="003C00A9" w:rsidRPr="003C00A9" w:rsidRDefault="003C00A9" w:rsidP="003C00A9">
            <w:pPr>
              <w:pStyle w:val="af4"/>
              <w:numPr>
                <w:ilvl w:val="0"/>
                <w:numId w:val="31"/>
              </w:numPr>
              <w:jc w:val="both"/>
              <w:rPr>
                <w:sz w:val="20"/>
              </w:rPr>
            </w:pPr>
          </w:p>
        </w:tc>
        <w:tc>
          <w:tcPr>
            <w:tcW w:w="2693" w:type="dxa"/>
            <w:vMerge w:val="restart"/>
            <w:vAlign w:val="center"/>
          </w:tcPr>
          <w:p w14:paraId="574BFF35" w14:textId="5C49897D" w:rsidR="003C00A9" w:rsidRDefault="003C00A9" w:rsidP="00870228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Руководство и члены участковых избирательных комиссий</w:t>
            </w:r>
          </w:p>
        </w:tc>
        <w:tc>
          <w:tcPr>
            <w:tcW w:w="1985" w:type="dxa"/>
            <w:vAlign w:val="center"/>
          </w:tcPr>
          <w:p w14:paraId="198A7823" w14:textId="58F45D89" w:rsidR="003C00A9" w:rsidRPr="009670DE" w:rsidRDefault="003C00A9" w:rsidP="00870228">
            <w:pPr>
              <w:jc w:val="center"/>
              <w:rPr>
                <w:sz w:val="20"/>
              </w:rPr>
            </w:pPr>
            <w:r w:rsidRPr="00440B33">
              <w:rPr>
                <w:bCs/>
                <w:sz w:val="20"/>
              </w:rPr>
              <w:t>очно-дистанционная</w:t>
            </w:r>
          </w:p>
        </w:tc>
        <w:tc>
          <w:tcPr>
            <w:tcW w:w="2693" w:type="dxa"/>
            <w:vAlign w:val="center"/>
          </w:tcPr>
          <w:p w14:paraId="702F8F0F" w14:textId="64D2FA1D" w:rsidR="003C00A9" w:rsidRPr="009670DE" w:rsidRDefault="003C00A9" w:rsidP="00870228">
            <w:pPr>
              <w:jc w:val="center"/>
              <w:rPr>
                <w:sz w:val="20"/>
              </w:rPr>
            </w:pPr>
            <w:r w:rsidRPr="00870228">
              <w:rPr>
                <w:sz w:val="20"/>
              </w:rPr>
              <w:t xml:space="preserve">Очное обучение в </w:t>
            </w:r>
            <w:r>
              <w:rPr>
                <w:sz w:val="20"/>
              </w:rPr>
              <w:t>У</w:t>
            </w:r>
            <w:r w:rsidRPr="00870228">
              <w:rPr>
                <w:sz w:val="20"/>
              </w:rPr>
              <w:t>ИК, проверочное тестирование на ЕПИК</w:t>
            </w:r>
          </w:p>
        </w:tc>
        <w:tc>
          <w:tcPr>
            <w:tcW w:w="2693" w:type="dxa"/>
            <w:vAlign w:val="center"/>
          </w:tcPr>
          <w:p w14:paraId="118C9AB9" w14:textId="77777777" w:rsidR="003C00A9" w:rsidRPr="00870228" w:rsidRDefault="003C00A9" w:rsidP="00870228">
            <w:pPr>
              <w:jc w:val="center"/>
              <w:rPr>
                <w:sz w:val="20"/>
              </w:rPr>
            </w:pPr>
            <w:r w:rsidRPr="00870228">
              <w:rPr>
                <w:sz w:val="20"/>
              </w:rPr>
              <w:t>Материалы к</w:t>
            </w:r>
          </w:p>
          <w:p w14:paraId="5A187409" w14:textId="72C78879" w:rsidR="003C00A9" w:rsidRPr="00870228" w:rsidRDefault="003C00A9" w:rsidP="00870228">
            <w:pPr>
              <w:jc w:val="center"/>
              <w:rPr>
                <w:sz w:val="20"/>
              </w:rPr>
            </w:pPr>
            <w:r w:rsidRPr="00870228">
              <w:rPr>
                <w:sz w:val="20"/>
              </w:rPr>
              <w:t xml:space="preserve"> Типовой учебной программе для </w:t>
            </w:r>
            <w:r>
              <w:rPr>
                <w:sz w:val="20"/>
              </w:rPr>
              <w:t>У</w:t>
            </w:r>
            <w:r w:rsidRPr="00870228">
              <w:rPr>
                <w:sz w:val="20"/>
              </w:rPr>
              <w:t>ИК на сайте РЦОИТ</w:t>
            </w:r>
          </w:p>
          <w:p w14:paraId="6B902310" w14:textId="77777777" w:rsidR="003C00A9" w:rsidRPr="009670DE" w:rsidRDefault="003C00A9" w:rsidP="00870228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  <w:vAlign w:val="center"/>
          </w:tcPr>
          <w:p w14:paraId="139E1D51" w14:textId="2812E0A0" w:rsidR="003C00A9" w:rsidRPr="009670DE" w:rsidRDefault="003C00A9" w:rsidP="00870228">
            <w:pPr>
              <w:jc w:val="center"/>
              <w:rPr>
                <w:sz w:val="20"/>
              </w:rPr>
            </w:pPr>
            <w:r>
              <w:rPr>
                <w:sz w:val="20"/>
              </w:rPr>
              <w:t>Май-июнь</w:t>
            </w:r>
          </w:p>
        </w:tc>
        <w:tc>
          <w:tcPr>
            <w:tcW w:w="1559" w:type="dxa"/>
            <w:vAlign w:val="center"/>
          </w:tcPr>
          <w:p w14:paraId="33D773AF" w14:textId="0E1553EF" w:rsidR="003C00A9" w:rsidRPr="009670DE" w:rsidRDefault="00DC2189" w:rsidP="00870228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1559" w:type="dxa"/>
            <w:vAlign w:val="center"/>
          </w:tcPr>
          <w:p w14:paraId="6B7DD072" w14:textId="5F9894FB" w:rsidR="003C00A9" w:rsidRPr="009670DE" w:rsidRDefault="00DC2189" w:rsidP="00870228">
            <w:pPr>
              <w:jc w:val="center"/>
              <w:rPr>
                <w:sz w:val="20"/>
              </w:rPr>
            </w:pPr>
            <w:r>
              <w:rPr>
                <w:sz w:val="20"/>
              </w:rPr>
              <w:t>175</w:t>
            </w:r>
          </w:p>
        </w:tc>
      </w:tr>
      <w:tr w:rsidR="003C00A9" w:rsidRPr="009670DE" w14:paraId="59015785" w14:textId="77777777" w:rsidTr="00267879">
        <w:trPr>
          <w:trHeight w:val="768"/>
        </w:trPr>
        <w:tc>
          <w:tcPr>
            <w:tcW w:w="704" w:type="dxa"/>
          </w:tcPr>
          <w:p w14:paraId="53B7E2AC" w14:textId="77777777" w:rsidR="003C00A9" w:rsidRPr="003C00A9" w:rsidRDefault="003C00A9" w:rsidP="003C00A9">
            <w:pPr>
              <w:pStyle w:val="af4"/>
              <w:numPr>
                <w:ilvl w:val="0"/>
                <w:numId w:val="31"/>
              </w:numPr>
              <w:jc w:val="both"/>
              <w:rPr>
                <w:sz w:val="20"/>
              </w:rPr>
            </w:pPr>
          </w:p>
        </w:tc>
        <w:tc>
          <w:tcPr>
            <w:tcW w:w="2693" w:type="dxa"/>
            <w:vMerge/>
            <w:vAlign w:val="center"/>
          </w:tcPr>
          <w:p w14:paraId="507FB142" w14:textId="77777777" w:rsidR="003C00A9" w:rsidRDefault="003C00A9" w:rsidP="003C00A9">
            <w:pPr>
              <w:jc w:val="center"/>
              <w:rPr>
                <w:sz w:val="20"/>
              </w:rPr>
            </w:pPr>
          </w:p>
        </w:tc>
        <w:tc>
          <w:tcPr>
            <w:tcW w:w="1985" w:type="dxa"/>
            <w:vAlign w:val="center"/>
          </w:tcPr>
          <w:p w14:paraId="4DC00379" w14:textId="5FC6E44D" w:rsidR="003C00A9" w:rsidRPr="00440B33" w:rsidRDefault="003C00A9" w:rsidP="003C00A9">
            <w:pPr>
              <w:jc w:val="center"/>
              <w:rPr>
                <w:bCs/>
                <w:sz w:val="20"/>
              </w:rPr>
            </w:pPr>
            <w:r w:rsidRPr="00440B33">
              <w:rPr>
                <w:bCs/>
                <w:sz w:val="20"/>
              </w:rPr>
              <w:t>дистанционная</w:t>
            </w:r>
          </w:p>
        </w:tc>
        <w:tc>
          <w:tcPr>
            <w:tcW w:w="2693" w:type="dxa"/>
            <w:vAlign w:val="center"/>
          </w:tcPr>
          <w:p w14:paraId="6C314B97" w14:textId="77777777" w:rsidR="003C00A9" w:rsidRPr="00870228" w:rsidRDefault="003C00A9" w:rsidP="003C00A9">
            <w:pPr>
              <w:jc w:val="center"/>
              <w:rPr>
                <w:sz w:val="20"/>
              </w:rPr>
            </w:pPr>
            <w:r w:rsidRPr="00870228">
              <w:rPr>
                <w:sz w:val="20"/>
              </w:rPr>
              <w:t>на сайте РЦОИТ</w:t>
            </w:r>
          </w:p>
          <w:p w14:paraId="3A2DD618" w14:textId="77777777" w:rsidR="003C00A9" w:rsidRPr="00870228" w:rsidRDefault="003C00A9" w:rsidP="003C00A9">
            <w:pPr>
              <w:jc w:val="center"/>
              <w:rPr>
                <w:sz w:val="20"/>
              </w:rPr>
            </w:pPr>
            <w:r w:rsidRPr="00870228">
              <w:rPr>
                <w:sz w:val="20"/>
              </w:rPr>
              <w:t>(через личные кабинеты на портале Госуслуг)</w:t>
            </w:r>
          </w:p>
          <w:p w14:paraId="5A521245" w14:textId="77777777" w:rsidR="003C00A9" w:rsidRPr="00870228" w:rsidRDefault="003C00A9" w:rsidP="003C00A9">
            <w:pPr>
              <w:jc w:val="center"/>
              <w:rPr>
                <w:sz w:val="20"/>
              </w:rPr>
            </w:pPr>
          </w:p>
        </w:tc>
        <w:tc>
          <w:tcPr>
            <w:tcW w:w="2693" w:type="dxa"/>
            <w:vAlign w:val="center"/>
          </w:tcPr>
          <w:p w14:paraId="0B7B227A" w14:textId="77777777" w:rsidR="003C00A9" w:rsidRPr="00870228" w:rsidRDefault="003C00A9" w:rsidP="003C00A9">
            <w:pPr>
              <w:jc w:val="center"/>
              <w:rPr>
                <w:sz w:val="20"/>
              </w:rPr>
            </w:pPr>
            <w:r w:rsidRPr="00870228">
              <w:rPr>
                <w:sz w:val="20"/>
              </w:rPr>
              <w:t xml:space="preserve">Материалы </w:t>
            </w:r>
            <w:r>
              <w:rPr>
                <w:sz w:val="20"/>
              </w:rPr>
              <w:t>в рамках подготовки к выборам ГД РФ</w:t>
            </w:r>
          </w:p>
          <w:p w14:paraId="1993CEB0" w14:textId="77777777" w:rsidR="003C00A9" w:rsidRPr="00870228" w:rsidRDefault="003C00A9" w:rsidP="003C00A9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  <w:vAlign w:val="center"/>
          </w:tcPr>
          <w:p w14:paraId="566D05CF" w14:textId="0DE647F0" w:rsidR="003C00A9" w:rsidRDefault="003C00A9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Июль - август</w:t>
            </w:r>
          </w:p>
        </w:tc>
        <w:tc>
          <w:tcPr>
            <w:tcW w:w="1559" w:type="dxa"/>
            <w:vAlign w:val="center"/>
          </w:tcPr>
          <w:p w14:paraId="2F84C82B" w14:textId="1003FE24" w:rsidR="003C00A9" w:rsidRPr="009670DE" w:rsidRDefault="00267879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559" w:type="dxa"/>
            <w:vAlign w:val="center"/>
          </w:tcPr>
          <w:p w14:paraId="13FFD7AA" w14:textId="6DFC151F" w:rsidR="003C00A9" w:rsidRPr="009670DE" w:rsidRDefault="007918E8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>175</w:t>
            </w:r>
          </w:p>
        </w:tc>
      </w:tr>
      <w:tr w:rsidR="003C00A9" w:rsidRPr="009670DE" w14:paraId="4BBBC78C" w14:textId="77777777" w:rsidTr="00267879">
        <w:trPr>
          <w:trHeight w:val="768"/>
        </w:trPr>
        <w:tc>
          <w:tcPr>
            <w:tcW w:w="704" w:type="dxa"/>
          </w:tcPr>
          <w:p w14:paraId="741B5439" w14:textId="77777777" w:rsidR="003C00A9" w:rsidRPr="003C00A9" w:rsidRDefault="003C00A9" w:rsidP="003C00A9">
            <w:pPr>
              <w:pStyle w:val="af4"/>
              <w:numPr>
                <w:ilvl w:val="0"/>
                <w:numId w:val="31"/>
              </w:numPr>
              <w:jc w:val="both"/>
              <w:rPr>
                <w:sz w:val="20"/>
              </w:rPr>
            </w:pPr>
          </w:p>
        </w:tc>
        <w:tc>
          <w:tcPr>
            <w:tcW w:w="2693" w:type="dxa"/>
            <w:vAlign w:val="center"/>
          </w:tcPr>
          <w:p w14:paraId="577AFB47" w14:textId="518B621A" w:rsidR="003C00A9" w:rsidRDefault="003C00A9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Актив участковых избирательных комиссий </w:t>
            </w:r>
          </w:p>
        </w:tc>
        <w:tc>
          <w:tcPr>
            <w:tcW w:w="1985" w:type="dxa"/>
            <w:vAlign w:val="center"/>
          </w:tcPr>
          <w:p w14:paraId="2406B447" w14:textId="77BB9DEA" w:rsidR="003C00A9" w:rsidRPr="00440B33" w:rsidRDefault="003C00A9" w:rsidP="003C00A9">
            <w:pPr>
              <w:jc w:val="center"/>
              <w:rPr>
                <w:bCs/>
                <w:sz w:val="20"/>
              </w:rPr>
            </w:pPr>
            <w:r w:rsidRPr="00440B33">
              <w:rPr>
                <w:bCs/>
                <w:sz w:val="20"/>
              </w:rPr>
              <w:t>очно-дистанционная</w:t>
            </w:r>
          </w:p>
        </w:tc>
        <w:tc>
          <w:tcPr>
            <w:tcW w:w="2693" w:type="dxa"/>
            <w:vAlign w:val="center"/>
          </w:tcPr>
          <w:p w14:paraId="303EC755" w14:textId="76A71CED" w:rsidR="003C00A9" w:rsidRPr="00870228" w:rsidRDefault="003C00A9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>Вебинарный курс на дистанционной площадке</w:t>
            </w:r>
          </w:p>
        </w:tc>
        <w:tc>
          <w:tcPr>
            <w:tcW w:w="2693" w:type="dxa"/>
            <w:vAlign w:val="center"/>
          </w:tcPr>
          <w:p w14:paraId="7371E2EA" w14:textId="3E2F8A96" w:rsidR="003C00A9" w:rsidRPr="00870228" w:rsidRDefault="003C00A9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Комплект обучающих презентации </w:t>
            </w:r>
          </w:p>
        </w:tc>
        <w:tc>
          <w:tcPr>
            <w:tcW w:w="1418" w:type="dxa"/>
            <w:vAlign w:val="center"/>
          </w:tcPr>
          <w:p w14:paraId="731B1F72" w14:textId="71E777DA" w:rsidR="003C00A9" w:rsidRDefault="003C00A9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Август </w:t>
            </w:r>
          </w:p>
        </w:tc>
        <w:tc>
          <w:tcPr>
            <w:tcW w:w="1559" w:type="dxa"/>
            <w:vAlign w:val="center"/>
          </w:tcPr>
          <w:p w14:paraId="72923CBE" w14:textId="1B007817" w:rsidR="003C00A9" w:rsidRPr="009670DE" w:rsidRDefault="007F5FB7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559" w:type="dxa"/>
            <w:vAlign w:val="center"/>
          </w:tcPr>
          <w:p w14:paraId="6F312740" w14:textId="041E0DCC" w:rsidR="003C00A9" w:rsidRPr="009670DE" w:rsidRDefault="00267879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>81</w:t>
            </w:r>
          </w:p>
        </w:tc>
      </w:tr>
      <w:tr w:rsidR="003C00A9" w:rsidRPr="009670DE" w14:paraId="2072319E" w14:textId="77777777" w:rsidTr="00267879">
        <w:trPr>
          <w:trHeight w:val="768"/>
        </w:trPr>
        <w:tc>
          <w:tcPr>
            <w:tcW w:w="704" w:type="dxa"/>
          </w:tcPr>
          <w:p w14:paraId="67BC672F" w14:textId="77777777" w:rsidR="003C00A9" w:rsidRPr="003C00A9" w:rsidRDefault="003C00A9" w:rsidP="003C00A9">
            <w:pPr>
              <w:pStyle w:val="af4"/>
              <w:numPr>
                <w:ilvl w:val="0"/>
                <w:numId w:val="31"/>
              </w:numPr>
              <w:jc w:val="both"/>
              <w:rPr>
                <w:sz w:val="20"/>
              </w:rPr>
            </w:pPr>
          </w:p>
        </w:tc>
        <w:tc>
          <w:tcPr>
            <w:tcW w:w="2693" w:type="dxa"/>
            <w:vAlign w:val="center"/>
          </w:tcPr>
          <w:p w14:paraId="41CF76E0" w14:textId="57DBC642" w:rsidR="003C00A9" w:rsidRDefault="003C00A9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Руководство участковых избирательных комиссий </w:t>
            </w:r>
          </w:p>
        </w:tc>
        <w:tc>
          <w:tcPr>
            <w:tcW w:w="1985" w:type="dxa"/>
            <w:vAlign w:val="center"/>
          </w:tcPr>
          <w:p w14:paraId="4F10526E" w14:textId="2551BC4E" w:rsidR="003C00A9" w:rsidRPr="00440B33" w:rsidRDefault="003C00A9" w:rsidP="003C00A9">
            <w:pPr>
              <w:jc w:val="center"/>
              <w:rPr>
                <w:bCs/>
                <w:sz w:val="20"/>
              </w:rPr>
            </w:pPr>
            <w:r w:rsidRPr="00440B33">
              <w:rPr>
                <w:bCs/>
                <w:sz w:val="20"/>
              </w:rPr>
              <w:t>очн</w:t>
            </w:r>
            <w:r>
              <w:rPr>
                <w:bCs/>
                <w:sz w:val="20"/>
              </w:rPr>
              <w:t>ая</w:t>
            </w:r>
          </w:p>
        </w:tc>
        <w:tc>
          <w:tcPr>
            <w:tcW w:w="2693" w:type="dxa"/>
            <w:vAlign w:val="center"/>
          </w:tcPr>
          <w:p w14:paraId="403724BF" w14:textId="4BB1B3C8" w:rsidR="003C00A9" w:rsidRDefault="003C00A9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Тематические семинары в ТИК   </w:t>
            </w:r>
          </w:p>
        </w:tc>
        <w:tc>
          <w:tcPr>
            <w:tcW w:w="2693" w:type="dxa"/>
            <w:vAlign w:val="center"/>
          </w:tcPr>
          <w:p w14:paraId="1E89849D" w14:textId="7B4AE960" w:rsidR="003C00A9" w:rsidRDefault="003C00A9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Лекции </w:t>
            </w:r>
          </w:p>
        </w:tc>
        <w:tc>
          <w:tcPr>
            <w:tcW w:w="1418" w:type="dxa"/>
            <w:vAlign w:val="center"/>
          </w:tcPr>
          <w:p w14:paraId="1CB12A9E" w14:textId="03E81365" w:rsidR="003C00A9" w:rsidRDefault="003C00A9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Сентябрь </w:t>
            </w:r>
          </w:p>
        </w:tc>
        <w:tc>
          <w:tcPr>
            <w:tcW w:w="1559" w:type="dxa"/>
            <w:vAlign w:val="center"/>
          </w:tcPr>
          <w:p w14:paraId="53BCAFFC" w14:textId="758FA195" w:rsidR="003C00A9" w:rsidRPr="009670DE" w:rsidRDefault="00267879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559" w:type="dxa"/>
            <w:vAlign w:val="center"/>
          </w:tcPr>
          <w:p w14:paraId="08B8466B" w14:textId="1A65E8E5" w:rsidR="003C00A9" w:rsidRPr="009670DE" w:rsidRDefault="00267879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>54</w:t>
            </w:r>
          </w:p>
        </w:tc>
      </w:tr>
    </w:tbl>
    <w:p w14:paraId="50F192A6" w14:textId="77777777" w:rsidR="00943AEE" w:rsidRDefault="00943AEE" w:rsidP="009C2687">
      <w:pPr>
        <w:rPr>
          <w:sz w:val="24"/>
          <w:szCs w:val="18"/>
        </w:rPr>
      </w:pPr>
    </w:p>
    <w:p w14:paraId="372DD9E8" w14:textId="74A09E9B" w:rsidR="009C2687" w:rsidRPr="003C00A9" w:rsidRDefault="009C2687" w:rsidP="009C2687">
      <w:pPr>
        <w:rPr>
          <w:sz w:val="24"/>
          <w:szCs w:val="18"/>
        </w:rPr>
      </w:pPr>
      <w:r w:rsidRPr="003C00A9">
        <w:rPr>
          <w:sz w:val="24"/>
          <w:szCs w:val="18"/>
        </w:rPr>
        <w:t>Председатель территориальной</w:t>
      </w:r>
    </w:p>
    <w:p w14:paraId="272F6C9A" w14:textId="3A8CAC3F" w:rsidR="0036108E" w:rsidRDefault="009C2687" w:rsidP="00A918AD">
      <w:r w:rsidRPr="003C00A9">
        <w:rPr>
          <w:sz w:val="24"/>
          <w:szCs w:val="18"/>
        </w:rPr>
        <w:t>избирательной комиссии</w:t>
      </w:r>
      <w:r w:rsidRPr="003C00A9">
        <w:rPr>
          <w:sz w:val="24"/>
          <w:szCs w:val="18"/>
        </w:rPr>
        <w:tab/>
      </w:r>
      <w:r w:rsidRPr="003C00A9">
        <w:rPr>
          <w:sz w:val="24"/>
          <w:szCs w:val="18"/>
        </w:rPr>
        <w:tab/>
      </w:r>
      <w:r w:rsidRPr="003C00A9">
        <w:rPr>
          <w:sz w:val="24"/>
          <w:szCs w:val="18"/>
        </w:rPr>
        <w:tab/>
        <w:t>_________________</w:t>
      </w:r>
      <w:r w:rsidRPr="003C00A9">
        <w:rPr>
          <w:sz w:val="24"/>
          <w:szCs w:val="18"/>
        </w:rPr>
        <w:tab/>
      </w:r>
      <w:r w:rsidRPr="003C00A9">
        <w:rPr>
          <w:sz w:val="24"/>
          <w:szCs w:val="18"/>
        </w:rPr>
        <w:tab/>
      </w:r>
      <w:r w:rsidR="00943AEE">
        <w:rPr>
          <w:sz w:val="24"/>
          <w:szCs w:val="18"/>
        </w:rPr>
        <w:t xml:space="preserve">Л.С. </w:t>
      </w:r>
      <w:proofErr w:type="spellStart"/>
      <w:r w:rsidR="00943AEE">
        <w:rPr>
          <w:sz w:val="24"/>
          <w:szCs w:val="18"/>
        </w:rPr>
        <w:t>Худеева</w:t>
      </w:r>
      <w:proofErr w:type="spellEnd"/>
    </w:p>
    <w:sectPr w:rsidR="0036108E" w:rsidSect="00DC06C0">
      <w:headerReference w:type="even" r:id="rId7"/>
      <w:headerReference w:type="default" r:id="rId8"/>
      <w:footerReference w:type="even" r:id="rId9"/>
      <w:footerReference w:type="default" r:id="rId10"/>
      <w:pgSz w:w="16840" w:h="11907" w:orient="landscape" w:code="9"/>
      <w:pgMar w:top="1418" w:right="851" w:bottom="284" w:left="851" w:header="567" w:footer="567" w:gutter="0"/>
      <w:pgNumType w:start="1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DE2DC73" w14:textId="77777777" w:rsidR="00F209EF" w:rsidRDefault="00F209EF">
      <w:r>
        <w:separator/>
      </w:r>
    </w:p>
  </w:endnote>
  <w:endnote w:type="continuationSeparator" w:id="0">
    <w:p w14:paraId="33A1143D" w14:textId="77777777" w:rsidR="00F209EF" w:rsidRDefault="00F209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3A2FBBE" w14:textId="77777777" w:rsidR="005F0A71" w:rsidRDefault="000E01D3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 w:rsidR="005F0A71">
      <w:rPr>
        <w:noProof/>
      </w:rPr>
      <w:t>1</w:t>
    </w:r>
    <w:r>
      <w:rPr>
        <w:noProof/>
      </w:rPr>
      <w:fldChar w:fldCharType="end"/>
    </w:r>
  </w:p>
  <w:p w14:paraId="3EA06384" w14:textId="77777777" w:rsidR="005F0A71" w:rsidRDefault="005F0A71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13826AD" w14:textId="77777777" w:rsidR="005F0A71" w:rsidRDefault="005F0A71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4BC05A8" w14:textId="77777777" w:rsidR="00F209EF" w:rsidRDefault="00F209EF">
      <w:r>
        <w:separator/>
      </w:r>
    </w:p>
  </w:footnote>
  <w:footnote w:type="continuationSeparator" w:id="0">
    <w:p w14:paraId="32D3CDEA" w14:textId="77777777" w:rsidR="00F209EF" w:rsidRDefault="00F209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4E2FBF" w14:textId="77777777" w:rsidR="005F0A71" w:rsidRDefault="00D060AD">
    <w:pPr>
      <w:framePr w:wrap="around" w:vAnchor="text" w:hAnchor="margin" w:xAlign="center" w:y="1"/>
    </w:pPr>
    <w:r>
      <w:fldChar w:fldCharType="begin"/>
    </w:r>
    <w:r w:rsidR="005F0A71">
      <w:instrText xml:space="preserve">PAGE  </w:instrText>
    </w:r>
    <w:r>
      <w:fldChar w:fldCharType="end"/>
    </w:r>
  </w:p>
  <w:p w14:paraId="1E8A8C27" w14:textId="77777777" w:rsidR="005F0A71" w:rsidRDefault="005F0A71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D230E85" w14:textId="77777777" w:rsidR="005F0A71" w:rsidRDefault="000E01D3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ED0A92">
      <w:rPr>
        <w:noProof/>
      </w:rPr>
      <w:t>2</w:t>
    </w:r>
    <w:r>
      <w:rPr>
        <w:noProof/>
      </w:rPr>
      <w:fldChar w:fldCharType="end"/>
    </w:r>
  </w:p>
  <w:p w14:paraId="74F0F887" w14:textId="77777777" w:rsidR="005F0A71" w:rsidRDefault="005F0A7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3B11C5"/>
    <w:multiLevelType w:val="hybridMultilevel"/>
    <w:tmpl w:val="DD708DC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B01203"/>
    <w:multiLevelType w:val="multilevel"/>
    <w:tmpl w:val="38AC7A90"/>
    <w:lvl w:ilvl="0">
      <w:start w:val="1"/>
      <w:numFmt w:val="decimal"/>
      <w:lvlText w:val="%1."/>
      <w:lvlJc w:val="left"/>
      <w:pPr>
        <w:ind w:left="503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39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39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75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75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11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47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47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839" w:hanging="2160"/>
      </w:pPr>
      <w:rPr>
        <w:rFonts w:hint="default"/>
      </w:rPr>
    </w:lvl>
  </w:abstractNum>
  <w:abstractNum w:abstractNumId="2" w15:restartNumberingAfterBreak="0">
    <w:nsid w:val="09040DC3"/>
    <w:multiLevelType w:val="hybridMultilevel"/>
    <w:tmpl w:val="BF5CD7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104916"/>
    <w:multiLevelType w:val="hybridMultilevel"/>
    <w:tmpl w:val="F2B0E6C6"/>
    <w:lvl w:ilvl="0" w:tplc="8F204532">
      <w:start w:val="1"/>
      <w:numFmt w:val="decimal"/>
      <w:lvlText w:val="%1."/>
      <w:lvlJc w:val="left"/>
      <w:pPr>
        <w:ind w:left="503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5759" w:hanging="360"/>
      </w:pPr>
    </w:lvl>
    <w:lvl w:ilvl="2" w:tplc="0419001B" w:tentative="1">
      <w:start w:val="1"/>
      <w:numFmt w:val="lowerRoman"/>
      <w:lvlText w:val="%3."/>
      <w:lvlJc w:val="right"/>
      <w:pPr>
        <w:ind w:left="6479" w:hanging="180"/>
      </w:pPr>
    </w:lvl>
    <w:lvl w:ilvl="3" w:tplc="0419000F" w:tentative="1">
      <w:start w:val="1"/>
      <w:numFmt w:val="decimal"/>
      <w:lvlText w:val="%4."/>
      <w:lvlJc w:val="left"/>
      <w:pPr>
        <w:ind w:left="7199" w:hanging="360"/>
      </w:pPr>
    </w:lvl>
    <w:lvl w:ilvl="4" w:tplc="04190019" w:tentative="1">
      <w:start w:val="1"/>
      <w:numFmt w:val="lowerLetter"/>
      <w:lvlText w:val="%5."/>
      <w:lvlJc w:val="left"/>
      <w:pPr>
        <w:ind w:left="7919" w:hanging="360"/>
      </w:pPr>
    </w:lvl>
    <w:lvl w:ilvl="5" w:tplc="0419001B" w:tentative="1">
      <w:start w:val="1"/>
      <w:numFmt w:val="lowerRoman"/>
      <w:lvlText w:val="%6."/>
      <w:lvlJc w:val="right"/>
      <w:pPr>
        <w:ind w:left="8639" w:hanging="180"/>
      </w:pPr>
    </w:lvl>
    <w:lvl w:ilvl="6" w:tplc="0419000F" w:tentative="1">
      <w:start w:val="1"/>
      <w:numFmt w:val="decimal"/>
      <w:lvlText w:val="%7."/>
      <w:lvlJc w:val="left"/>
      <w:pPr>
        <w:ind w:left="9359" w:hanging="360"/>
      </w:pPr>
    </w:lvl>
    <w:lvl w:ilvl="7" w:tplc="04190019" w:tentative="1">
      <w:start w:val="1"/>
      <w:numFmt w:val="lowerLetter"/>
      <w:lvlText w:val="%8."/>
      <w:lvlJc w:val="left"/>
      <w:pPr>
        <w:ind w:left="10079" w:hanging="360"/>
      </w:pPr>
    </w:lvl>
    <w:lvl w:ilvl="8" w:tplc="0419001B" w:tentative="1">
      <w:start w:val="1"/>
      <w:numFmt w:val="lowerRoman"/>
      <w:lvlText w:val="%9."/>
      <w:lvlJc w:val="right"/>
      <w:pPr>
        <w:ind w:left="10799" w:hanging="180"/>
      </w:pPr>
    </w:lvl>
  </w:abstractNum>
  <w:abstractNum w:abstractNumId="4" w15:restartNumberingAfterBreak="0">
    <w:nsid w:val="0AFC0943"/>
    <w:multiLevelType w:val="hybridMultilevel"/>
    <w:tmpl w:val="E0F0D662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DF0923"/>
    <w:multiLevelType w:val="hybridMultilevel"/>
    <w:tmpl w:val="CA62C11E"/>
    <w:lvl w:ilvl="0" w:tplc="2C646DC6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5B11CF"/>
    <w:multiLevelType w:val="hybridMultilevel"/>
    <w:tmpl w:val="F0D4873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994758"/>
    <w:multiLevelType w:val="hybridMultilevel"/>
    <w:tmpl w:val="44DAE928"/>
    <w:lvl w:ilvl="0" w:tplc="A9802C2E">
      <w:start w:val="1"/>
      <w:numFmt w:val="decimal"/>
      <w:lvlText w:val="%1)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8" w15:restartNumberingAfterBreak="0">
    <w:nsid w:val="0DB45EBE"/>
    <w:multiLevelType w:val="hybridMultilevel"/>
    <w:tmpl w:val="2760F866"/>
    <w:lvl w:ilvl="0" w:tplc="8C004AD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8D7E20"/>
    <w:multiLevelType w:val="hybridMultilevel"/>
    <w:tmpl w:val="2A3ED62E"/>
    <w:lvl w:ilvl="0" w:tplc="AB44CDF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F142F9"/>
    <w:multiLevelType w:val="hybridMultilevel"/>
    <w:tmpl w:val="1EBEAD7C"/>
    <w:lvl w:ilvl="0" w:tplc="26F85A1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9D279C"/>
    <w:multiLevelType w:val="multilevel"/>
    <w:tmpl w:val="991C33F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2" w15:restartNumberingAfterBreak="0">
    <w:nsid w:val="23A407E0"/>
    <w:multiLevelType w:val="hybridMultilevel"/>
    <w:tmpl w:val="DDFCA1A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653998"/>
    <w:multiLevelType w:val="hybridMultilevel"/>
    <w:tmpl w:val="459A8014"/>
    <w:lvl w:ilvl="0" w:tplc="CE74C008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4E4679"/>
    <w:multiLevelType w:val="hybridMultilevel"/>
    <w:tmpl w:val="BE869B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082CB6"/>
    <w:multiLevelType w:val="hybridMultilevel"/>
    <w:tmpl w:val="F0D4873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5048B0"/>
    <w:multiLevelType w:val="multilevel"/>
    <w:tmpl w:val="A418D11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298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018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738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45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17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89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61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338" w:hanging="180"/>
      </w:pPr>
      <w:rPr>
        <w:rFonts w:hint="default"/>
      </w:rPr>
    </w:lvl>
  </w:abstractNum>
  <w:abstractNum w:abstractNumId="17" w15:restartNumberingAfterBreak="0">
    <w:nsid w:val="3A686DD6"/>
    <w:multiLevelType w:val="multilevel"/>
    <w:tmpl w:val="D122B39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539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7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11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83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87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309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25944" w:hanging="2160"/>
      </w:pPr>
      <w:rPr>
        <w:rFonts w:hint="default"/>
      </w:rPr>
    </w:lvl>
  </w:abstractNum>
  <w:abstractNum w:abstractNumId="18" w15:restartNumberingAfterBreak="0">
    <w:nsid w:val="3E36518D"/>
    <w:multiLevelType w:val="hybridMultilevel"/>
    <w:tmpl w:val="BF5CD7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E5178D9"/>
    <w:multiLevelType w:val="hybridMultilevel"/>
    <w:tmpl w:val="2A3ED62E"/>
    <w:lvl w:ilvl="0" w:tplc="FFFFFFFF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682C65"/>
    <w:multiLevelType w:val="hybridMultilevel"/>
    <w:tmpl w:val="AF168A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212E95"/>
    <w:multiLevelType w:val="hybridMultilevel"/>
    <w:tmpl w:val="AF168A3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91C74F4"/>
    <w:multiLevelType w:val="hybridMultilevel"/>
    <w:tmpl w:val="FF82EBE8"/>
    <w:lvl w:ilvl="0" w:tplc="869CB570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DDA64AE"/>
    <w:multiLevelType w:val="hybridMultilevel"/>
    <w:tmpl w:val="BE869BB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03138EC"/>
    <w:multiLevelType w:val="hybridMultilevel"/>
    <w:tmpl w:val="706E848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48A6A2D"/>
    <w:multiLevelType w:val="hybridMultilevel"/>
    <w:tmpl w:val="3E8AB4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9A13163"/>
    <w:multiLevelType w:val="hybridMultilevel"/>
    <w:tmpl w:val="D8327AE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A1D5A73"/>
    <w:multiLevelType w:val="hybridMultilevel"/>
    <w:tmpl w:val="2272D6D6"/>
    <w:lvl w:ilvl="0" w:tplc="4F306408">
      <w:start w:val="1"/>
      <w:numFmt w:val="decimal"/>
      <w:lvlText w:val="%1)"/>
      <w:lvlJc w:val="left"/>
      <w:pPr>
        <w:ind w:left="4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8" w15:restartNumberingAfterBreak="0">
    <w:nsid w:val="632C658D"/>
    <w:multiLevelType w:val="multilevel"/>
    <w:tmpl w:val="3520941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29" w15:restartNumberingAfterBreak="0">
    <w:nsid w:val="65AC36DB"/>
    <w:multiLevelType w:val="multilevel"/>
    <w:tmpl w:val="43F0E13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87" w:hanging="720"/>
      </w:pPr>
      <w:rPr>
        <w:rFonts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30" w15:restartNumberingAfterBreak="0">
    <w:nsid w:val="6911780E"/>
    <w:multiLevelType w:val="hybridMultilevel"/>
    <w:tmpl w:val="6D249356"/>
    <w:lvl w:ilvl="0" w:tplc="8D78C72C">
      <w:start w:val="1"/>
      <w:numFmt w:val="decimal"/>
      <w:lvlText w:val="%1."/>
      <w:lvlJc w:val="left"/>
      <w:pPr>
        <w:tabs>
          <w:tab w:val="num" w:pos="921"/>
        </w:tabs>
        <w:ind w:left="9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</w:lvl>
  </w:abstractNum>
  <w:abstractNum w:abstractNumId="31" w15:restartNumberingAfterBreak="0">
    <w:nsid w:val="6D1C29B4"/>
    <w:multiLevelType w:val="hybridMultilevel"/>
    <w:tmpl w:val="B4F81FF8"/>
    <w:lvl w:ilvl="0" w:tplc="DE98FA5C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bCs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E1316FC"/>
    <w:multiLevelType w:val="multilevel"/>
    <w:tmpl w:val="E0A6C5CA"/>
    <w:lvl w:ilvl="0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33" w15:restartNumberingAfterBreak="0">
    <w:nsid w:val="70FE1F94"/>
    <w:multiLevelType w:val="multilevel"/>
    <w:tmpl w:val="A418D11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298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018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738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45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17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89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61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338" w:hanging="180"/>
      </w:pPr>
      <w:rPr>
        <w:rFonts w:hint="default"/>
      </w:rPr>
    </w:lvl>
  </w:abstractNum>
  <w:abstractNum w:abstractNumId="34" w15:restartNumberingAfterBreak="0">
    <w:nsid w:val="7BFB3037"/>
    <w:multiLevelType w:val="hybridMultilevel"/>
    <w:tmpl w:val="DC2C215C"/>
    <w:lvl w:ilvl="0" w:tplc="6AFA7CC4">
      <w:start w:val="2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383B6D"/>
    <w:multiLevelType w:val="hybridMultilevel"/>
    <w:tmpl w:val="2760F866"/>
    <w:lvl w:ilvl="0" w:tplc="8C004AD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0"/>
  </w:num>
  <w:num w:numId="3">
    <w:abstractNumId w:val="29"/>
  </w:num>
  <w:num w:numId="4">
    <w:abstractNumId w:val="11"/>
  </w:num>
  <w:num w:numId="5">
    <w:abstractNumId w:val="4"/>
  </w:num>
  <w:num w:numId="6">
    <w:abstractNumId w:val="35"/>
  </w:num>
  <w:num w:numId="7">
    <w:abstractNumId w:val="8"/>
  </w:num>
  <w:num w:numId="8">
    <w:abstractNumId w:val="7"/>
  </w:num>
  <w:num w:numId="9">
    <w:abstractNumId w:val="14"/>
  </w:num>
  <w:num w:numId="10">
    <w:abstractNumId w:val="3"/>
  </w:num>
  <w:num w:numId="11">
    <w:abstractNumId w:val="28"/>
  </w:num>
  <w:num w:numId="12">
    <w:abstractNumId w:val="32"/>
  </w:num>
  <w:num w:numId="13">
    <w:abstractNumId w:val="17"/>
  </w:num>
  <w:num w:numId="14">
    <w:abstractNumId w:val="22"/>
  </w:num>
  <w:num w:numId="15">
    <w:abstractNumId w:val="23"/>
  </w:num>
  <w:num w:numId="16">
    <w:abstractNumId w:val="25"/>
  </w:num>
  <w:num w:numId="17">
    <w:abstractNumId w:val="33"/>
  </w:num>
  <w:num w:numId="18">
    <w:abstractNumId w:val="31"/>
  </w:num>
  <w:num w:numId="19">
    <w:abstractNumId w:val="6"/>
  </w:num>
  <w:num w:numId="20">
    <w:abstractNumId w:val="15"/>
  </w:num>
  <w:num w:numId="21">
    <w:abstractNumId w:val="12"/>
  </w:num>
  <w:num w:numId="22">
    <w:abstractNumId w:val="26"/>
  </w:num>
  <w:num w:numId="23">
    <w:abstractNumId w:val="5"/>
  </w:num>
  <w:num w:numId="24">
    <w:abstractNumId w:val="10"/>
  </w:num>
  <w:num w:numId="25">
    <w:abstractNumId w:val="13"/>
  </w:num>
  <w:num w:numId="26">
    <w:abstractNumId w:val="16"/>
  </w:num>
  <w:num w:numId="27">
    <w:abstractNumId w:val="24"/>
  </w:num>
  <w:num w:numId="28">
    <w:abstractNumId w:val="27"/>
  </w:num>
  <w:num w:numId="29">
    <w:abstractNumId w:val="20"/>
  </w:num>
  <w:num w:numId="30">
    <w:abstractNumId w:val="34"/>
  </w:num>
  <w:num w:numId="31">
    <w:abstractNumId w:val="21"/>
  </w:num>
  <w:num w:numId="32">
    <w:abstractNumId w:val="18"/>
  </w:num>
  <w:num w:numId="33">
    <w:abstractNumId w:val="0"/>
  </w:num>
  <w:num w:numId="34">
    <w:abstractNumId w:val="2"/>
  </w:num>
  <w:num w:numId="35">
    <w:abstractNumId w:val="9"/>
  </w:num>
  <w:num w:numId="3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79E2"/>
    <w:rsid w:val="000137D7"/>
    <w:rsid w:val="00014920"/>
    <w:rsid w:val="00021A87"/>
    <w:rsid w:val="00035ABC"/>
    <w:rsid w:val="00036193"/>
    <w:rsid w:val="000366F3"/>
    <w:rsid w:val="00042CF6"/>
    <w:rsid w:val="00051066"/>
    <w:rsid w:val="0006208F"/>
    <w:rsid w:val="00071AC1"/>
    <w:rsid w:val="00081D97"/>
    <w:rsid w:val="00085DCE"/>
    <w:rsid w:val="000868D2"/>
    <w:rsid w:val="000979E2"/>
    <w:rsid w:val="000B4A0E"/>
    <w:rsid w:val="000D75F1"/>
    <w:rsid w:val="000E01D3"/>
    <w:rsid w:val="000E3313"/>
    <w:rsid w:val="000F1368"/>
    <w:rsid w:val="001009C3"/>
    <w:rsid w:val="00112664"/>
    <w:rsid w:val="0012177D"/>
    <w:rsid w:val="001243E3"/>
    <w:rsid w:val="00125315"/>
    <w:rsid w:val="001450B0"/>
    <w:rsid w:val="001647A8"/>
    <w:rsid w:val="0017083F"/>
    <w:rsid w:val="0017593F"/>
    <w:rsid w:val="00186181"/>
    <w:rsid w:val="00194273"/>
    <w:rsid w:val="001A27D3"/>
    <w:rsid w:val="001B0570"/>
    <w:rsid w:val="001B11D0"/>
    <w:rsid w:val="001B1C43"/>
    <w:rsid w:val="001C5360"/>
    <w:rsid w:val="001C6CAF"/>
    <w:rsid w:val="001D785E"/>
    <w:rsid w:val="00204BD3"/>
    <w:rsid w:val="00205244"/>
    <w:rsid w:val="0021074E"/>
    <w:rsid w:val="0022505B"/>
    <w:rsid w:val="00232907"/>
    <w:rsid w:val="00233C50"/>
    <w:rsid w:val="00236AEA"/>
    <w:rsid w:val="00254CB7"/>
    <w:rsid w:val="0025722C"/>
    <w:rsid w:val="00267879"/>
    <w:rsid w:val="0027213D"/>
    <w:rsid w:val="002912CE"/>
    <w:rsid w:val="00296756"/>
    <w:rsid w:val="002A5318"/>
    <w:rsid w:val="002A68E9"/>
    <w:rsid w:val="002B1EA9"/>
    <w:rsid w:val="002B5E0B"/>
    <w:rsid w:val="002C2A72"/>
    <w:rsid w:val="002D37EF"/>
    <w:rsid w:val="003012C6"/>
    <w:rsid w:val="00303589"/>
    <w:rsid w:val="0031498C"/>
    <w:rsid w:val="00316C4C"/>
    <w:rsid w:val="0032477F"/>
    <w:rsid w:val="00331EFD"/>
    <w:rsid w:val="00336E8F"/>
    <w:rsid w:val="00345905"/>
    <w:rsid w:val="00357C05"/>
    <w:rsid w:val="0036108E"/>
    <w:rsid w:val="003615D3"/>
    <w:rsid w:val="003771F6"/>
    <w:rsid w:val="00380407"/>
    <w:rsid w:val="00381DB1"/>
    <w:rsid w:val="00382EC6"/>
    <w:rsid w:val="003859EA"/>
    <w:rsid w:val="00385F5E"/>
    <w:rsid w:val="003C00A9"/>
    <w:rsid w:val="003C177B"/>
    <w:rsid w:val="003C2899"/>
    <w:rsid w:val="003C2B5A"/>
    <w:rsid w:val="003E7736"/>
    <w:rsid w:val="003F6CC1"/>
    <w:rsid w:val="00400D51"/>
    <w:rsid w:val="00422805"/>
    <w:rsid w:val="00425E34"/>
    <w:rsid w:val="00440B33"/>
    <w:rsid w:val="004412AC"/>
    <w:rsid w:val="00443FAF"/>
    <w:rsid w:val="004534CD"/>
    <w:rsid w:val="00481314"/>
    <w:rsid w:val="004853F0"/>
    <w:rsid w:val="0049763A"/>
    <w:rsid w:val="004B052C"/>
    <w:rsid w:val="004C1BC7"/>
    <w:rsid w:val="004C7A28"/>
    <w:rsid w:val="004D18DF"/>
    <w:rsid w:val="004F06EE"/>
    <w:rsid w:val="004F4B51"/>
    <w:rsid w:val="00506589"/>
    <w:rsid w:val="00510121"/>
    <w:rsid w:val="00512D15"/>
    <w:rsid w:val="00514634"/>
    <w:rsid w:val="00525A05"/>
    <w:rsid w:val="005522B1"/>
    <w:rsid w:val="00581959"/>
    <w:rsid w:val="00586421"/>
    <w:rsid w:val="0058674F"/>
    <w:rsid w:val="00587585"/>
    <w:rsid w:val="005A431A"/>
    <w:rsid w:val="005C1975"/>
    <w:rsid w:val="005C52EC"/>
    <w:rsid w:val="005C5898"/>
    <w:rsid w:val="005E556C"/>
    <w:rsid w:val="005F0A71"/>
    <w:rsid w:val="005F7B5A"/>
    <w:rsid w:val="006304A1"/>
    <w:rsid w:val="00646F2E"/>
    <w:rsid w:val="0065054C"/>
    <w:rsid w:val="006626B0"/>
    <w:rsid w:val="0067115F"/>
    <w:rsid w:val="00676E77"/>
    <w:rsid w:val="00695EF5"/>
    <w:rsid w:val="00697FD5"/>
    <w:rsid w:val="006A2C0F"/>
    <w:rsid w:val="006A77CE"/>
    <w:rsid w:val="006B283E"/>
    <w:rsid w:val="006C04CD"/>
    <w:rsid w:val="006C6810"/>
    <w:rsid w:val="006D5208"/>
    <w:rsid w:val="006D5331"/>
    <w:rsid w:val="006E1F46"/>
    <w:rsid w:val="006F01F2"/>
    <w:rsid w:val="006F2EAC"/>
    <w:rsid w:val="007001AE"/>
    <w:rsid w:val="007004A3"/>
    <w:rsid w:val="007157B1"/>
    <w:rsid w:val="00721CC3"/>
    <w:rsid w:val="007356CC"/>
    <w:rsid w:val="00743020"/>
    <w:rsid w:val="00746633"/>
    <w:rsid w:val="00750CEF"/>
    <w:rsid w:val="00756AB6"/>
    <w:rsid w:val="00761140"/>
    <w:rsid w:val="00766C54"/>
    <w:rsid w:val="00766E75"/>
    <w:rsid w:val="007858BD"/>
    <w:rsid w:val="007918E8"/>
    <w:rsid w:val="00791A9D"/>
    <w:rsid w:val="00797D6E"/>
    <w:rsid w:val="007A5E8D"/>
    <w:rsid w:val="007B30DB"/>
    <w:rsid w:val="007C48E5"/>
    <w:rsid w:val="007D53BD"/>
    <w:rsid w:val="007F09D6"/>
    <w:rsid w:val="007F31DE"/>
    <w:rsid w:val="007F5FB7"/>
    <w:rsid w:val="00802CFE"/>
    <w:rsid w:val="00813760"/>
    <w:rsid w:val="00813BEC"/>
    <w:rsid w:val="00820E2B"/>
    <w:rsid w:val="00824080"/>
    <w:rsid w:val="008434A9"/>
    <w:rsid w:val="00843EE1"/>
    <w:rsid w:val="00855431"/>
    <w:rsid w:val="00856384"/>
    <w:rsid w:val="00870228"/>
    <w:rsid w:val="00873008"/>
    <w:rsid w:val="008858AC"/>
    <w:rsid w:val="00887EF5"/>
    <w:rsid w:val="008A4F0F"/>
    <w:rsid w:val="008C629A"/>
    <w:rsid w:val="008F6EB0"/>
    <w:rsid w:val="00911625"/>
    <w:rsid w:val="00914A48"/>
    <w:rsid w:val="00925B84"/>
    <w:rsid w:val="00941ED6"/>
    <w:rsid w:val="00943AEE"/>
    <w:rsid w:val="00946EE6"/>
    <w:rsid w:val="00966592"/>
    <w:rsid w:val="009708C7"/>
    <w:rsid w:val="00970FCE"/>
    <w:rsid w:val="0097172D"/>
    <w:rsid w:val="00971FC4"/>
    <w:rsid w:val="00973B6B"/>
    <w:rsid w:val="00975170"/>
    <w:rsid w:val="00983598"/>
    <w:rsid w:val="00993109"/>
    <w:rsid w:val="0099460C"/>
    <w:rsid w:val="009B0652"/>
    <w:rsid w:val="009C0F15"/>
    <w:rsid w:val="009C2687"/>
    <w:rsid w:val="009C6223"/>
    <w:rsid w:val="00A04D6C"/>
    <w:rsid w:val="00A17511"/>
    <w:rsid w:val="00A35485"/>
    <w:rsid w:val="00A431CE"/>
    <w:rsid w:val="00A45148"/>
    <w:rsid w:val="00A62732"/>
    <w:rsid w:val="00A62E98"/>
    <w:rsid w:val="00A67D26"/>
    <w:rsid w:val="00A75367"/>
    <w:rsid w:val="00A75CD8"/>
    <w:rsid w:val="00A75DDB"/>
    <w:rsid w:val="00A8014F"/>
    <w:rsid w:val="00A813DF"/>
    <w:rsid w:val="00A918AD"/>
    <w:rsid w:val="00A93E5A"/>
    <w:rsid w:val="00AA1E65"/>
    <w:rsid w:val="00AB17F3"/>
    <w:rsid w:val="00AB1867"/>
    <w:rsid w:val="00AE56F1"/>
    <w:rsid w:val="00AE7521"/>
    <w:rsid w:val="00AF0C46"/>
    <w:rsid w:val="00AF673F"/>
    <w:rsid w:val="00AF75DC"/>
    <w:rsid w:val="00B06AF1"/>
    <w:rsid w:val="00B06EF1"/>
    <w:rsid w:val="00B1160A"/>
    <w:rsid w:val="00B11B42"/>
    <w:rsid w:val="00B15E33"/>
    <w:rsid w:val="00B237E4"/>
    <w:rsid w:val="00B327DF"/>
    <w:rsid w:val="00B33259"/>
    <w:rsid w:val="00B708EA"/>
    <w:rsid w:val="00BA7FB1"/>
    <w:rsid w:val="00BB3E39"/>
    <w:rsid w:val="00BB4BEE"/>
    <w:rsid w:val="00BB721C"/>
    <w:rsid w:val="00BB74CD"/>
    <w:rsid w:val="00BC16E5"/>
    <w:rsid w:val="00BD07CE"/>
    <w:rsid w:val="00BD4798"/>
    <w:rsid w:val="00BF27E0"/>
    <w:rsid w:val="00BF3954"/>
    <w:rsid w:val="00BF6CCD"/>
    <w:rsid w:val="00C024E7"/>
    <w:rsid w:val="00C14DF2"/>
    <w:rsid w:val="00C37255"/>
    <w:rsid w:val="00C40C51"/>
    <w:rsid w:val="00C613B4"/>
    <w:rsid w:val="00C635DC"/>
    <w:rsid w:val="00C7505F"/>
    <w:rsid w:val="00C83EBE"/>
    <w:rsid w:val="00C95C36"/>
    <w:rsid w:val="00CB02D9"/>
    <w:rsid w:val="00CB078B"/>
    <w:rsid w:val="00CB080C"/>
    <w:rsid w:val="00CB3840"/>
    <w:rsid w:val="00CB40D0"/>
    <w:rsid w:val="00CB421C"/>
    <w:rsid w:val="00CB4E29"/>
    <w:rsid w:val="00CB559C"/>
    <w:rsid w:val="00CC2B8D"/>
    <w:rsid w:val="00CC46BF"/>
    <w:rsid w:val="00CD03A8"/>
    <w:rsid w:val="00D048A6"/>
    <w:rsid w:val="00D060AD"/>
    <w:rsid w:val="00D125D0"/>
    <w:rsid w:val="00D32F8B"/>
    <w:rsid w:val="00D34781"/>
    <w:rsid w:val="00D4675B"/>
    <w:rsid w:val="00D62804"/>
    <w:rsid w:val="00D71494"/>
    <w:rsid w:val="00D715AA"/>
    <w:rsid w:val="00D81BB7"/>
    <w:rsid w:val="00D95C1F"/>
    <w:rsid w:val="00DA47A4"/>
    <w:rsid w:val="00DB124C"/>
    <w:rsid w:val="00DB2CEF"/>
    <w:rsid w:val="00DC06C0"/>
    <w:rsid w:val="00DC11EF"/>
    <w:rsid w:val="00DC2189"/>
    <w:rsid w:val="00DC694A"/>
    <w:rsid w:val="00DC7CC6"/>
    <w:rsid w:val="00DE48F3"/>
    <w:rsid w:val="00DF45D4"/>
    <w:rsid w:val="00DF7F97"/>
    <w:rsid w:val="00E073E4"/>
    <w:rsid w:val="00E11D12"/>
    <w:rsid w:val="00E239A7"/>
    <w:rsid w:val="00E51082"/>
    <w:rsid w:val="00E60055"/>
    <w:rsid w:val="00E718F9"/>
    <w:rsid w:val="00E818BA"/>
    <w:rsid w:val="00E843B9"/>
    <w:rsid w:val="00E956FD"/>
    <w:rsid w:val="00E95E9C"/>
    <w:rsid w:val="00E9768B"/>
    <w:rsid w:val="00EA641F"/>
    <w:rsid w:val="00ED0A92"/>
    <w:rsid w:val="00F209EF"/>
    <w:rsid w:val="00F30120"/>
    <w:rsid w:val="00F30E71"/>
    <w:rsid w:val="00F31977"/>
    <w:rsid w:val="00F33698"/>
    <w:rsid w:val="00F3437B"/>
    <w:rsid w:val="00F44E08"/>
    <w:rsid w:val="00F554AA"/>
    <w:rsid w:val="00F8420C"/>
    <w:rsid w:val="00F968F3"/>
    <w:rsid w:val="00FD0E8F"/>
    <w:rsid w:val="00FD34AA"/>
    <w:rsid w:val="00FF1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D5649CC"/>
  <w15:docId w15:val="{8DFAC059-14E9-4C9D-8F7E-E01687E78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99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E56F1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paragraph" w:styleId="af4">
    <w:name w:val="List Paragraph"/>
    <w:basedOn w:val="a"/>
    <w:uiPriority w:val="34"/>
    <w:qFormat/>
    <w:rsid w:val="00BF3954"/>
    <w:pPr>
      <w:ind w:left="720"/>
      <w:contextualSpacing/>
    </w:pPr>
  </w:style>
  <w:style w:type="paragraph" w:styleId="af5">
    <w:name w:val="endnote text"/>
    <w:basedOn w:val="a"/>
    <w:link w:val="af6"/>
    <w:uiPriority w:val="99"/>
    <w:semiHidden/>
    <w:unhideWhenUsed/>
    <w:rsid w:val="004F4B51"/>
    <w:rPr>
      <w:sz w:val="20"/>
    </w:rPr>
  </w:style>
  <w:style w:type="character" w:customStyle="1" w:styleId="af6">
    <w:name w:val="Текст концевой сноски Знак"/>
    <w:basedOn w:val="a0"/>
    <w:link w:val="af5"/>
    <w:uiPriority w:val="99"/>
    <w:semiHidden/>
    <w:rsid w:val="004F4B51"/>
  </w:style>
  <w:style w:type="character" w:styleId="af7">
    <w:name w:val="endnote reference"/>
    <w:basedOn w:val="a0"/>
    <w:uiPriority w:val="99"/>
    <w:semiHidden/>
    <w:unhideWhenUsed/>
    <w:rsid w:val="004F4B51"/>
    <w:rPr>
      <w:rFonts w:cs="Times New Roman"/>
      <w:vertAlign w:val="superscript"/>
    </w:rPr>
  </w:style>
  <w:style w:type="paragraph" w:customStyle="1" w:styleId="ConsPlusNormal">
    <w:name w:val="ConsPlusNormal"/>
    <w:rsid w:val="00AA1E6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8">
    <w:name w:val="Body Text Indent"/>
    <w:basedOn w:val="a"/>
    <w:link w:val="af9"/>
    <w:semiHidden/>
    <w:unhideWhenUsed/>
    <w:rsid w:val="00506589"/>
    <w:pPr>
      <w:spacing w:after="120"/>
      <w:ind w:left="283"/>
    </w:pPr>
  </w:style>
  <w:style w:type="character" w:customStyle="1" w:styleId="af9">
    <w:name w:val="Основной текст с отступом Знак"/>
    <w:basedOn w:val="a0"/>
    <w:link w:val="af8"/>
    <w:semiHidden/>
    <w:rsid w:val="00506589"/>
    <w:rPr>
      <w:sz w:val="28"/>
    </w:rPr>
  </w:style>
  <w:style w:type="paragraph" w:styleId="3">
    <w:name w:val="Body Text 3"/>
    <w:basedOn w:val="a"/>
    <w:link w:val="30"/>
    <w:uiPriority w:val="99"/>
    <w:rsid w:val="00506589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506589"/>
    <w:rPr>
      <w:sz w:val="16"/>
      <w:szCs w:val="16"/>
    </w:rPr>
  </w:style>
  <w:style w:type="paragraph" w:customStyle="1" w:styleId="ConsPlusTitle">
    <w:name w:val="ConsPlusTitle"/>
    <w:rsid w:val="00506589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4371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V:\Programs\Links\&#1064;&#1072;&#1073;&#1083;&#1086;&#1085;&#1099;%20&#1048;&#1050;&#1055;&#1050;%202023\08.&#1055;&#1088;&#1086;&#1076;&#1086;&#1083;&#1100;&#1085;&#1099;&#1081;%20&#1073;&#1083;&#1072;&#1085;&#1082;%20&#1054;&#1041;&#1056;&#1040;&#1047;&#1045;&#1062;%202023%20&#1056;&#1072;&#1089;&#1087;&#1086;&#1088;&#1103;&#1078;&#1077;&#1085;&#1080;&#1077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08.Продольный бланк ОБРАЗЕЦ 2023 Распоряжение</Template>
  <TotalTime>2</TotalTime>
  <Pages>1</Pages>
  <Words>244</Words>
  <Characters>1392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PushkarevaYuV</dc:creator>
  <cp:lastModifiedBy>Пользователь</cp:lastModifiedBy>
  <cp:revision>5</cp:revision>
  <cp:lastPrinted>2026-02-25T07:05:00Z</cp:lastPrinted>
  <dcterms:created xsi:type="dcterms:W3CDTF">2026-02-25T07:12:00Z</dcterms:created>
  <dcterms:modified xsi:type="dcterms:W3CDTF">2026-02-26T05:02:00Z</dcterms:modified>
</cp:coreProperties>
</file>